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355C" w:rsidRDefault="009276EE" w:rsidP="00B7143D">
      <w:pPr>
        <w:rPr>
          <w:sz w:val="28"/>
        </w:rPr>
      </w:pPr>
      <w:r>
        <w:rPr>
          <w:b/>
          <w:sz w:val="28"/>
        </w:rPr>
        <w:t xml:space="preserve">                    К 70 – </w:t>
      </w:r>
      <w:proofErr w:type="spellStart"/>
      <w:r>
        <w:rPr>
          <w:b/>
          <w:sz w:val="28"/>
        </w:rPr>
        <w:t>летию</w:t>
      </w:r>
      <w:proofErr w:type="spellEnd"/>
      <w:r>
        <w:rPr>
          <w:b/>
          <w:sz w:val="28"/>
        </w:rPr>
        <w:t xml:space="preserve"> ВЕЛИКОЙ ПОБЕДЫ</w:t>
      </w:r>
    </w:p>
    <w:p w:rsidR="009276EE" w:rsidRDefault="009276EE" w:rsidP="00B7143D">
      <w:pPr>
        <w:rPr>
          <w:b/>
          <w:sz w:val="28"/>
        </w:rPr>
      </w:pPr>
    </w:p>
    <w:p w:rsidR="0031355C" w:rsidRDefault="00A63094" w:rsidP="00B7143D">
      <w:pPr>
        <w:rPr>
          <w:b/>
          <w:sz w:val="28"/>
        </w:rPr>
      </w:pPr>
      <w:r w:rsidRPr="00A63094">
        <w:rPr>
          <w:b/>
          <w:sz w:val="28"/>
        </w:rPr>
        <w:t xml:space="preserve">ПРОЕКТ – ЭКСКУРСИЯ НА ТЕМУ: </w:t>
      </w:r>
      <w:r w:rsidR="009276EE">
        <w:rPr>
          <w:b/>
          <w:sz w:val="28"/>
        </w:rPr>
        <w:t>«</w:t>
      </w:r>
      <w:r w:rsidRPr="00A63094">
        <w:rPr>
          <w:b/>
          <w:sz w:val="28"/>
        </w:rPr>
        <w:t>ПАМЯТЬ О ПОДВИГЕ БАДАНОВЦЕВ НА ТАЦИНСКОЙ ЗЕМЛЕ»</w:t>
      </w:r>
    </w:p>
    <w:p w:rsidR="00A63094" w:rsidRDefault="00A63094" w:rsidP="00B7143D">
      <w:pPr>
        <w:rPr>
          <w:b/>
          <w:sz w:val="28"/>
        </w:rPr>
      </w:pPr>
    </w:p>
    <w:p w:rsidR="00A63094" w:rsidRDefault="00AB0B8F" w:rsidP="00B7143D">
      <w:pPr>
        <w:rPr>
          <w:b/>
          <w:sz w:val="28"/>
        </w:rPr>
      </w:pPr>
      <w:r>
        <w:rPr>
          <w:b/>
          <w:sz w:val="28"/>
        </w:rPr>
        <w:t>ЦЕЛЬ</w:t>
      </w:r>
      <w:r w:rsidR="00A63094">
        <w:rPr>
          <w:b/>
          <w:sz w:val="28"/>
        </w:rPr>
        <w:t xml:space="preserve"> ПРОЕКТА: </w:t>
      </w:r>
    </w:p>
    <w:p w:rsidR="00A63094" w:rsidRDefault="008331C8" w:rsidP="00A907A8">
      <w:pPr>
        <w:jc w:val="both"/>
        <w:rPr>
          <w:sz w:val="28"/>
        </w:rPr>
      </w:pPr>
      <w:r>
        <w:rPr>
          <w:sz w:val="28"/>
        </w:rPr>
        <w:t>- и</w:t>
      </w:r>
      <w:r w:rsidR="00A63094" w:rsidRPr="008331C8">
        <w:rPr>
          <w:sz w:val="28"/>
        </w:rPr>
        <w:t>зучать боевое прошлое нашей стран</w:t>
      </w:r>
      <w:r w:rsidRPr="008331C8">
        <w:rPr>
          <w:sz w:val="28"/>
        </w:rPr>
        <w:t xml:space="preserve">ы, своей малой родины Тацинской, </w:t>
      </w:r>
      <w:r w:rsidR="00AB0B8F" w:rsidRPr="008331C8">
        <w:rPr>
          <w:sz w:val="28"/>
        </w:rPr>
        <w:t xml:space="preserve">связанное </w:t>
      </w:r>
      <w:r w:rsidRPr="008331C8">
        <w:rPr>
          <w:sz w:val="28"/>
        </w:rPr>
        <w:t xml:space="preserve"> с героическим Тацинским танковым рейдом</w:t>
      </w:r>
    </w:p>
    <w:p w:rsidR="008331C8" w:rsidRDefault="008331C8" w:rsidP="00A907A8">
      <w:pPr>
        <w:jc w:val="both"/>
        <w:rPr>
          <w:sz w:val="28"/>
        </w:rPr>
      </w:pPr>
    </w:p>
    <w:p w:rsidR="008331C8" w:rsidRPr="00BC05AF" w:rsidRDefault="008331C8" w:rsidP="00A907A8">
      <w:pPr>
        <w:jc w:val="both"/>
        <w:rPr>
          <w:b/>
          <w:sz w:val="28"/>
        </w:rPr>
      </w:pPr>
      <w:r w:rsidRPr="00BC05AF">
        <w:rPr>
          <w:b/>
          <w:sz w:val="28"/>
        </w:rPr>
        <w:t>ЗАДАЧИ ПРОЕКТА:</w:t>
      </w:r>
    </w:p>
    <w:p w:rsidR="00A63094" w:rsidRPr="008331C8" w:rsidRDefault="008331C8" w:rsidP="00A907A8">
      <w:pPr>
        <w:jc w:val="both"/>
        <w:rPr>
          <w:sz w:val="28"/>
        </w:rPr>
      </w:pPr>
      <w:r>
        <w:rPr>
          <w:sz w:val="28"/>
        </w:rPr>
        <w:t xml:space="preserve">   1. </w:t>
      </w:r>
      <w:r w:rsidR="008B644A" w:rsidRPr="008331C8">
        <w:rPr>
          <w:sz w:val="28"/>
        </w:rPr>
        <w:t xml:space="preserve">Выявить памятники,  посвященные героическому танковому рейду под командованием </w:t>
      </w:r>
      <w:proofErr w:type="spellStart"/>
      <w:r w:rsidR="008B644A" w:rsidRPr="008331C8">
        <w:rPr>
          <w:sz w:val="28"/>
        </w:rPr>
        <w:t>В.М.Баданова</w:t>
      </w:r>
      <w:proofErr w:type="spellEnd"/>
      <w:r w:rsidR="008B644A" w:rsidRPr="008331C8">
        <w:rPr>
          <w:sz w:val="28"/>
        </w:rPr>
        <w:t xml:space="preserve">  на территории станицы Тацинской.</w:t>
      </w:r>
    </w:p>
    <w:p w:rsidR="008B644A" w:rsidRPr="008331C8" w:rsidRDefault="008331C8" w:rsidP="00A907A8">
      <w:pPr>
        <w:jc w:val="both"/>
        <w:rPr>
          <w:sz w:val="28"/>
        </w:rPr>
      </w:pPr>
      <w:r>
        <w:rPr>
          <w:sz w:val="28"/>
        </w:rPr>
        <w:t xml:space="preserve">  2. </w:t>
      </w:r>
      <w:r w:rsidR="008B644A" w:rsidRPr="008331C8">
        <w:rPr>
          <w:sz w:val="28"/>
        </w:rPr>
        <w:t>Составить описание памятных мест, установить даты основания памятников.</w:t>
      </w:r>
    </w:p>
    <w:p w:rsidR="008B644A" w:rsidRPr="008331C8" w:rsidRDefault="008331C8" w:rsidP="00A907A8">
      <w:pPr>
        <w:jc w:val="both"/>
        <w:rPr>
          <w:sz w:val="28"/>
        </w:rPr>
      </w:pPr>
      <w:r>
        <w:rPr>
          <w:sz w:val="28"/>
        </w:rPr>
        <w:t xml:space="preserve">  3.</w:t>
      </w:r>
      <w:r w:rsidR="008B644A" w:rsidRPr="008331C8">
        <w:rPr>
          <w:sz w:val="28"/>
        </w:rPr>
        <w:t xml:space="preserve">Сфотографировать памятники, создать портфель экскурсовода </w:t>
      </w:r>
    </w:p>
    <w:p w:rsidR="004F35D1" w:rsidRDefault="008B644A" w:rsidP="00A907A8">
      <w:pPr>
        <w:ind w:left="720"/>
        <w:jc w:val="both"/>
        <w:rPr>
          <w:sz w:val="28"/>
        </w:rPr>
      </w:pPr>
      <w:r>
        <w:rPr>
          <w:sz w:val="28"/>
        </w:rPr>
        <w:t>(карточки</w:t>
      </w:r>
      <w:r w:rsidR="004F35D1">
        <w:rPr>
          <w:sz w:val="28"/>
        </w:rPr>
        <w:t xml:space="preserve"> – фото объектов и их описание)</w:t>
      </w:r>
    </w:p>
    <w:p w:rsidR="00A55D29" w:rsidRDefault="008331C8" w:rsidP="00A907A8">
      <w:pPr>
        <w:jc w:val="both"/>
        <w:rPr>
          <w:b/>
          <w:sz w:val="28"/>
        </w:rPr>
      </w:pPr>
      <w:r>
        <w:rPr>
          <w:b/>
          <w:sz w:val="28"/>
        </w:rPr>
        <w:t>МЕТОДИКА РАБОТЫ</w:t>
      </w:r>
    </w:p>
    <w:p w:rsidR="004F35D1" w:rsidRDefault="00A55D29" w:rsidP="00A907A8">
      <w:pPr>
        <w:pStyle w:val="a8"/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 xml:space="preserve">Для поиска полной информации о памятниках танкистам – </w:t>
      </w:r>
      <w:proofErr w:type="spellStart"/>
      <w:r>
        <w:rPr>
          <w:sz w:val="28"/>
        </w:rPr>
        <w:t>тацинцам</w:t>
      </w:r>
      <w:proofErr w:type="spellEnd"/>
    </w:p>
    <w:p w:rsidR="00A55D29" w:rsidRDefault="00A55D29" w:rsidP="00A907A8">
      <w:pPr>
        <w:pStyle w:val="a8"/>
        <w:ind w:left="765"/>
        <w:jc w:val="both"/>
        <w:rPr>
          <w:sz w:val="28"/>
        </w:rPr>
      </w:pPr>
      <w:r>
        <w:rPr>
          <w:sz w:val="28"/>
        </w:rPr>
        <w:t xml:space="preserve">посетить </w:t>
      </w:r>
    </w:p>
    <w:p w:rsidR="00A55D29" w:rsidRDefault="00A55D29" w:rsidP="00A907A8">
      <w:pPr>
        <w:pStyle w:val="a8"/>
        <w:ind w:left="765"/>
        <w:jc w:val="both"/>
        <w:rPr>
          <w:sz w:val="28"/>
        </w:rPr>
      </w:pPr>
      <w:r>
        <w:rPr>
          <w:sz w:val="28"/>
        </w:rPr>
        <w:t xml:space="preserve">- </w:t>
      </w:r>
      <w:proofErr w:type="spellStart"/>
      <w:r>
        <w:rPr>
          <w:sz w:val="28"/>
        </w:rPr>
        <w:t>Тацинскую</w:t>
      </w:r>
      <w:proofErr w:type="spellEnd"/>
      <w:r>
        <w:rPr>
          <w:sz w:val="28"/>
        </w:rPr>
        <w:t xml:space="preserve"> сельскую администрацию</w:t>
      </w:r>
    </w:p>
    <w:p w:rsidR="00A55D29" w:rsidRDefault="00A55D29" w:rsidP="00A907A8">
      <w:pPr>
        <w:pStyle w:val="a8"/>
        <w:ind w:left="765"/>
        <w:jc w:val="both"/>
        <w:rPr>
          <w:sz w:val="28"/>
        </w:rPr>
      </w:pPr>
      <w:r>
        <w:rPr>
          <w:sz w:val="28"/>
        </w:rPr>
        <w:t xml:space="preserve">- Тацинский </w:t>
      </w:r>
      <w:r w:rsidR="0020172A">
        <w:rPr>
          <w:sz w:val="28"/>
        </w:rPr>
        <w:t>историко – краеведческий музей</w:t>
      </w:r>
    </w:p>
    <w:p w:rsidR="0020172A" w:rsidRDefault="0020172A" w:rsidP="00A907A8">
      <w:pPr>
        <w:pStyle w:val="a8"/>
        <w:ind w:left="765"/>
        <w:jc w:val="both"/>
        <w:rPr>
          <w:sz w:val="28"/>
        </w:rPr>
      </w:pPr>
      <w:r>
        <w:rPr>
          <w:sz w:val="28"/>
        </w:rPr>
        <w:t>- Центральную библиотеку</w:t>
      </w:r>
    </w:p>
    <w:p w:rsidR="0020172A" w:rsidRDefault="0020172A" w:rsidP="00A907A8">
      <w:pPr>
        <w:jc w:val="both"/>
        <w:rPr>
          <w:sz w:val="28"/>
        </w:rPr>
      </w:pPr>
      <w:r>
        <w:rPr>
          <w:sz w:val="28"/>
        </w:rPr>
        <w:t xml:space="preserve">      2. Сделать фотографии памятников, посвященных танкистам-</w:t>
      </w:r>
      <w:proofErr w:type="spellStart"/>
      <w:r>
        <w:rPr>
          <w:sz w:val="28"/>
        </w:rPr>
        <w:t>бадановцам</w:t>
      </w:r>
      <w:proofErr w:type="spellEnd"/>
    </w:p>
    <w:p w:rsidR="001F3C43" w:rsidRDefault="008331C8" w:rsidP="00A907A8">
      <w:pPr>
        <w:jc w:val="both"/>
        <w:rPr>
          <w:sz w:val="28"/>
        </w:rPr>
      </w:pPr>
      <w:r>
        <w:rPr>
          <w:sz w:val="28"/>
        </w:rPr>
        <w:t xml:space="preserve">      </w:t>
      </w:r>
      <w:r w:rsidR="004A0A59" w:rsidRPr="004A0A59">
        <w:rPr>
          <w:sz w:val="28"/>
        </w:rPr>
        <w:t>3</w:t>
      </w:r>
      <w:r w:rsidR="00DA2724">
        <w:rPr>
          <w:sz w:val="28"/>
        </w:rPr>
        <w:t xml:space="preserve">. </w:t>
      </w:r>
      <w:r w:rsidR="001F3C43">
        <w:rPr>
          <w:sz w:val="28"/>
        </w:rPr>
        <w:t>Использовать методы научного исследования:</w:t>
      </w:r>
    </w:p>
    <w:p w:rsidR="00F446B2" w:rsidRDefault="001F3C43" w:rsidP="00A907A8">
      <w:pPr>
        <w:jc w:val="both"/>
        <w:rPr>
          <w:sz w:val="28"/>
        </w:rPr>
      </w:pPr>
      <w:r>
        <w:rPr>
          <w:sz w:val="28"/>
        </w:rPr>
        <w:t xml:space="preserve">         описание, систематизация</w:t>
      </w:r>
      <w:r w:rsidR="00DA2724">
        <w:rPr>
          <w:sz w:val="28"/>
        </w:rPr>
        <w:t>, классифи</w:t>
      </w:r>
      <w:r>
        <w:rPr>
          <w:sz w:val="28"/>
        </w:rPr>
        <w:t>кация.</w:t>
      </w:r>
    </w:p>
    <w:p w:rsidR="001F3C43" w:rsidRPr="00BC05AF" w:rsidRDefault="001F3C43" w:rsidP="00A907A8">
      <w:pPr>
        <w:tabs>
          <w:tab w:val="left" w:pos="6150"/>
        </w:tabs>
        <w:jc w:val="both"/>
        <w:rPr>
          <w:b/>
          <w:sz w:val="28"/>
        </w:rPr>
      </w:pPr>
      <w:r w:rsidRPr="00BC05AF">
        <w:rPr>
          <w:b/>
          <w:sz w:val="28"/>
        </w:rPr>
        <w:t>ОЖИДАЕМЫЕ РЕЗУЛЬТАТЫ</w:t>
      </w:r>
      <w:r w:rsidR="00BC05AF">
        <w:rPr>
          <w:b/>
          <w:sz w:val="28"/>
        </w:rPr>
        <w:t>:</w:t>
      </w:r>
      <w:r w:rsidR="00BC05AF" w:rsidRPr="00BC05AF">
        <w:rPr>
          <w:b/>
          <w:sz w:val="28"/>
        </w:rPr>
        <w:tab/>
      </w:r>
    </w:p>
    <w:p w:rsidR="004A0A59" w:rsidRPr="004A0A59" w:rsidRDefault="00BC05AF" w:rsidP="00A907A8">
      <w:pPr>
        <w:jc w:val="both"/>
        <w:rPr>
          <w:sz w:val="28"/>
        </w:rPr>
      </w:pPr>
      <w:r>
        <w:rPr>
          <w:sz w:val="28"/>
        </w:rPr>
        <w:t xml:space="preserve">      1</w:t>
      </w:r>
      <w:r w:rsidR="004A0A59">
        <w:rPr>
          <w:sz w:val="28"/>
        </w:rPr>
        <w:t xml:space="preserve">. </w:t>
      </w:r>
      <w:r w:rsidR="001F3C43">
        <w:rPr>
          <w:sz w:val="28"/>
        </w:rPr>
        <w:t>Собранный материал</w:t>
      </w:r>
      <w:r w:rsidR="00EE2122">
        <w:rPr>
          <w:sz w:val="28"/>
        </w:rPr>
        <w:t xml:space="preserve"> использовать </w:t>
      </w:r>
      <w:r w:rsidR="001F3C43">
        <w:rPr>
          <w:sz w:val="28"/>
        </w:rPr>
        <w:t>для проведения экскурсий</w:t>
      </w:r>
      <w:r w:rsidR="00EE2122">
        <w:rPr>
          <w:sz w:val="28"/>
        </w:rPr>
        <w:t xml:space="preserve"> </w:t>
      </w:r>
    </w:p>
    <w:p w:rsidR="00E94626" w:rsidRPr="00EE2122" w:rsidRDefault="00EE2122" w:rsidP="00A907A8">
      <w:pPr>
        <w:jc w:val="both"/>
        <w:rPr>
          <w:sz w:val="28"/>
        </w:rPr>
      </w:pPr>
      <w:r>
        <w:rPr>
          <w:b/>
          <w:sz w:val="28"/>
        </w:rPr>
        <w:t xml:space="preserve">         </w:t>
      </w:r>
      <w:r w:rsidRPr="00EE2122">
        <w:rPr>
          <w:sz w:val="28"/>
        </w:rPr>
        <w:t>среди учащихся нашей школы</w:t>
      </w:r>
      <w:r w:rsidR="00BC05AF">
        <w:rPr>
          <w:sz w:val="28"/>
        </w:rPr>
        <w:t>. Посвятить 70 –</w:t>
      </w:r>
      <w:proofErr w:type="spellStart"/>
      <w:r w:rsidR="00BC05AF">
        <w:rPr>
          <w:sz w:val="28"/>
        </w:rPr>
        <w:t>летию</w:t>
      </w:r>
      <w:proofErr w:type="spellEnd"/>
      <w:r w:rsidR="00BC05AF">
        <w:rPr>
          <w:sz w:val="28"/>
        </w:rPr>
        <w:t xml:space="preserve"> Великой Победы.</w:t>
      </w:r>
    </w:p>
    <w:p w:rsidR="00E94626" w:rsidRPr="00EE2122" w:rsidRDefault="00BC05AF" w:rsidP="00A907A8">
      <w:pPr>
        <w:jc w:val="both"/>
        <w:rPr>
          <w:sz w:val="28"/>
        </w:rPr>
      </w:pPr>
      <w:r>
        <w:rPr>
          <w:sz w:val="28"/>
        </w:rPr>
        <w:t xml:space="preserve">     2. Разработать  схему маршрута, определить вид экскурсии</w:t>
      </w:r>
    </w:p>
    <w:p w:rsidR="00E94626" w:rsidRDefault="00E94626" w:rsidP="00A907A8">
      <w:pPr>
        <w:jc w:val="both"/>
        <w:rPr>
          <w:b/>
          <w:sz w:val="28"/>
        </w:rPr>
      </w:pPr>
    </w:p>
    <w:p w:rsidR="00E94626" w:rsidRDefault="00E94626" w:rsidP="00A907A8">
      <w:pPr>
        <w:jc w:val="both"/>
        <w:rPr>
          <w:b/>
          <w:sz w:val="28"/>
        </w:rPr>
      </w:pPr>
    </w:p>
    <w:p w:rsidR="00E94626" w:rsidRDefault="00E94626" w:rsidP="0020172A">
      <w:pPr>
        <w:rPr>
          <w:b/>
          <w:sz w:val="28"/>
        </w:rPr>
      </w:pPr>
    </w:p>
    <w:p w:rsidR="00E94626" w:rsidRDefault="00E94626" w:rsidP="0020172A">
      <w:pPr>
        <w:rPr>
          <w:b/>
          <w:sz w:val="28"/>
        </w:rPr>
      </w:pPr>
    </w:p>
    <w:p w:rsidR="00E94626" w:rsidRDefault="00E94626" w:rsidP="0020172A">
      <w:pPr>
        <w:rPr>
          <w:b/>
          <w:sz w:val="28"/>
        </w:rPr>
      </w:pPr>
    </w:p>
    <w:p w:rsidR="00E94626" w:rsidRDefault="00E94626" w:rsidP="0020172A">
      <w:pPr>
        <w:rPr>
          <w:b/>
          <w:sz w:val="28"/>
        </w:rPr>
      </w:pPr>
    </w:p>
    <w:p w:rsidR="00E94626" w:rsidRDefault="00E94626" w:rsidP="0020172A">
      <w:pPr>
        <w:rPr>
          <w:b/>
          <w:sz w:val="28"/>
        </w:rPr>
      </w:pPr>
    </w:p>
    <w:p w:rsidR="00E94626" w:rsidRDefault="00E94626" w:rsidP="0020172A">
      <w:pPr>
        <w:rPr>
          <w:b/>
          <w:sz w:val="28"/>
        </w:rPr>
      </w:pPr>
    </w:p>
    <w:p w:rsidR="00E94626" w:rsidRDefault="00E94626" w:rsidP="0020172A">
      <w:pPr>
        <w:rPr>
          <w:b/>
          <w:sz w:val="28"/>
        </w:rPr>
      </w:pPr>
    </w:p>
    <w:p w:rsidR="00E94626" w:rsidRDefault="00E94626" w:rsidP="0020172A">
      <w:pPr>
        <w:rPr>
          <w:b/>
          <w:sz w:val="28"/>
        </w:rPr>
      </w:pPr>
    </w:p>
    <w:p w:rsidR="00E94626" w:rsidRDefault="00E94626" w:rsidP="0020172A">
      <w:pPr>
        <w:rPr>
          <w:b/>
          <w:sz w:val="28"/>
        </w:rPr>
      </w:pPr>
    </w:p>
    <w:p w:rsidR="00E94626" w:rsidRDefault="00E94626" w:rsidP="0020172A">
      <w:pPr>
        <w:rPr>
          <w:b/>
          <w:sz w:val="28"/>
        </w:rPr>
      </w:pPr>
    </w:p>
    <w:p w:rsidR="00E94626" w:rsidRDefault="00E94626" w:rsidP="0020172A">
      <w:pPr>
        <w:rPr>
          <w:b/>
          <w:sz w:val="28"/>
        </w:rPr>
      </w:pPr>
    </w:p>
    <w:p w:rsidR="00E94626" w:rsidRDefault="00E94626" w:rsidP="0020172A">
      <w:pPr>
        <w:rPr>
          <w:b/>
          <w:sz w:val="28"/>
        </w:rPr>
      </w:pPr>
    </w:p>
    <w:p w:rsidR="00E94626" w:rsidRDefault="00E94626" w:rsidP="0020172A">
      <w:pPr>
        <w:rPr>
          <w:b/>
          <w:sz w:val="28"/>
        </w:rPr>
      </w:pPr>
    </w:p>
    <w:p w:rsidR="00E94626" w:rsidRDefault="00E94626" w:rsidP="0020172A">
      <w:pPr>
        <w:rPr>
          <w:b/>
          <w:sz w:val="28"/>
        </w:rPr>
      </w:pPr>
    </w:p>
    <w:p w:rsidR="00515958" w:rsidRPr="00C01DF9" w:rsidRDefault="00515958" w:rsidP="0020172A">
      <w:pPr>
        <w:rPr>
          <w:b/>
          <w:sz w:val="28"/>
        </w:rPr>
      </w:pPr>
    </w:p>
    <w:p w:rsidR="005A6A3C" w:rsidRDefault="005A6A3C" w:rsidP="0020172A">
      <w:pPr>
        <w:rPr>
          <w:b/>
          <w:sz w:val="28"/>
        </w:rPr>
      </w:pPr>
      <w:r w:rsidRPr="005A6A3C">
        <w:rPr>
          <w:b/>
          <w:sz w:val="28"/>
        </w:rPr>
        <w:t>ЭКСКУРСИОННЫЕ МАРШРУТЫ</w:t>
      </w:r>
    </w:p>
    <w:p w:rsidR="00E94626" w:rsidRDefault="00E94626" w:rsidP="0020172A">
      <w:pPr>
        <w:rPr>
          <w:b/>
          <w:sz w:val="28"/>
        </w:rPr>
      </w:pPr>
    </w:p>
    <w:p w:rsidR="00E94626" w:rsidRDefault="00E94626" w:rsidP="0020172A">
      <w:pPr>
        <w:rPr>
          <w:b/>
          <w:sz w:val="28"/>
        </w:rPr>
      </w:pPr>
      <w:r>
        <w:rPr>
          <w:b/>
          <w:sz w:val="28"/>
        </w:rPr>
        <w:t>(СОДЕРЖАНИЕ)</w:t>
      </w:r>
    </w:p>
    <w:p w:rsidR="005A6A3C" w:rsidRPr="005A6A3C" w:rsidRDefault="005A6A3C" w:rsidP="0020172A">
      <w:pPr>
        <w:rPr>
          <w:b/>
          <w:sz w:val="28"/>
        </w:rPr>
      </w:pPr>
    </w:p>
    <w:p w:rsidR="005A6A3C" w:rsidRDefault="005A6A3C" w:rsidP="005A6A3C">
      <w:pPr>
        <w:rPr>
          <w:b/>
          <w:sz w:val="28"/>
        </w:rPr>
      </w:pPr>
      <w:r w:rsidRPr="00DA5531">
        <w:rPr>
          <w:b/>
          <w:sz w:val="28"/>
        </w:rPr>
        <w:t>1</w:t>
      </w:r>
      <w:r w:rsidR="00515958">
        <w:rPr>
          <w:sz w:val="28"/>
        </w:rPr>
        <w:t xml:space="preserve"> - </w:t>
      </w:r>
      <w:r w:rsidR="00515958">
        <w:rPr>
          <w:b/>
          <w:sz w:val="28"/>
        </w:rPr>
        <w:t xml:space="preserve">й </w:t>
      </w:r>
      <w:r w:rsidRPr="00DA5531">
        <w:rPr>
          <w:b/>
          <w:sz w:val="28"/>
        </w:rPr>
        <w:t xml:space="preserve"> МАРШРУТ</w:t>
      </w:r>
      <w:r>
        <w:rPr>
          <w:b/>
          <w:sz w:val="28"/>
        </w:rPr>
        <w:t xml:space="preserve"> (автобусный)</w:t>
      </w:r>
      <w:r w:rsidRPr="00DA5531">
        <w:rPr>
          <w:b/>
          <w:sz w:val="28"/>
        </w:rPr>
        <w:t xml:space="preserve"> К МЕМОРИАЛУ «ПРОРЫВ»</w:t>
      </w:r>
    </w:p>
    <w:p w:rsidR="005A6A3C" w:rsidRPr="00DA5531" w:rsidRDefault="005A6A3C" w:rsidP="005A6A3C">
      <w:pPr>
        <w:rPr>
          <w:b/>
          <w:sz w:val="28"/>
        </w:rPr>
      </w:pPr>
    </w:p>
    <w:p w:rsidR="005A6A3C" w:rsidRDefault="005A6A3C" w:rsidP="005A6A3C">
      <w:pPr>
        <w:rPr>
          <w:b/>
          <w:sz w:val="28"/>
        </w:rPr>
      </w:pPr>
      <w:r w:rsidRPr="00DA5531">
        <w:rPr>
          <w:b/>
          <w:sz w:val="28"/>
        </w:rPr>
        <w:t>2</w:t>
      </w:r>
      <w:r w:rsidR="00515958">
        <w:rPr>
          <w:sz w:val="28"/>
        </w:rPr>
        <w:t xml:space="preserve">- </w:t>
      </w:r>
      <w:r w:rsidR="00515958">
        <w:rPr>
          <w:b/>
          <w:sz w:val="28"/>
        </w:rPr>
        <w:t xml:space="preserve">й </w:t>
      </w:r>
      <w:r w:rsidRPr="00DA5531">
        <w:rPr>
          <w:b/>
          <w:sz w:val="28"/>
        </w:rPr>
        <w:t xml:space="preserve"> МАРШРУТ</w:t>
      </w:r>
      <w:r>
        <w:rPr>
          <w:b/>
          <w:sz w:val="28"/>
        </w:rPr>
        <w:t xml:space="preserve"> (автобусный)</w:t>
      </w:r>
      <w:r w:rsidRPr="00DA5531">
        <w:rPr>
          <w:b/>
          <w:sz w:val="28"/>
        </w:rPr>
        <w:t xml:space="preserve"> К МЕМОРИАЛЬНОМУ КОМПЛЕКСУ В СТАНИЦЕ ТАЦИНСКОЙ</w:t>
      </w:r>
    </w:p>
    <w:p w:rsidR="005A6A3C" w:rsidRPr="00DA5531" w:rsidRDefault="005A6A3C" w:rsidP="005A6A3C">
      <w:pPr>
        <w:rPr>
          <w:b/>
          <w:sz w:val="28"/>
        </w:rPr>
      </w:pPr>
    </w:p>
    <w:p w:rsidR="00A63094" w:rsidRDefault="005A6A3C" w:rsidP="00B7143D">
      <w:pPr>
        <w:rPr>
          <w:b/>
          <w:sz w:val="28"/>
        </w:rPr>
      </w:pPr>
      <w:r w:rsidRPr="005A6A3C">
        <w:rPr>
          <w:sz w:val="28"/>
        </w:rPr>
        <w:t xml:space="preserve">- </w:t>
      </w:r>
      <w:r w:rsidRPr="00DA5531">
        <w:rPr>
          <w:b/>
          <w:sz w:val="28"/>
        </w:rPr>
        <w:t>ТАЦИНСКИЙ</w:t>
      </w:r>
      <w:r w:rsidR="00A907A8">
        <w:rPr>
          <w:b/>
          <w:sz w:val="28"/>
        </w:rPr>
        <w:t xml:space="preserve">  </w:t>
      </w:r>
      <w:r w:rsidRPr="005A6A3C">
        <w:rPr>
          <w:b/>
          <w:sz w:val="28"/>
        </w:rPr>
        <w:t>ИСТОРИКО - КРАЕВЕДЧЕСКИЙ</w:t>
      </w:r>
      <w:r w:rsidRPr="00DA5531">
        <w:rPr>
          <w:b/>
          <w:sz w:val="28"/>
        </w:rPr>
        <w:t>МУЗЕЙ</w:t>
      </w:r>
    </w:p>
    <w:p w:rsidR="005A6A3C" w:rsidRPr="004F35D1" w:rsidRDefault="005A6A3C" w:rsidP="00B7143D">
      <w:pPr>
        <w:rPr>
          <w:b/>
          <w:sz w:val="28"/>
        </w:rPr>
      </w:pPr>
    </w:p>
    <w:p w:rsidR="005A6A3C" w:rsidRDefault="005A6A3C" w:rsidP="005A6A3C">
      <w:pPr>
        <w:rPr>
          <w:b/>
          <w:sz w:val="28"/>
        </w:rPr>
      </w:pPr>
      <w:r w:rsidRPr="005A6A3C">
        <w:rPr>
          <w:sz w:val="28"/>
        </w:rPr>
        <w:t xml:space="preserve"> -  </w:t>
      </w:r>
      <w:r w:rsidRPr="00DA5531">
        <w:rPr>
          <w:b/>
          <w:sz w:val="28"/>
        </w:rPr>
        <w:t>ЗНАМЕНИТЫЙ БОЕВОЙ ТАНК  Т-34</w:t>
      </w:r>
    </w:p>
    <w:p w:rsidR="005A6A3C" w:rsidRPr="005A6A3C" w:rsidRDefault="005A6A3C" w:rsidP="005A6A3C">
      <w:pPr>
        <w:rPr>
          <w:b/>
          <w:sz w:val="28"/>
        </w:rPr>
      </w:pPr>
    </w:p>
    <w:p w:rsidR="005A6A3C" w:rsidRPr="00776C33" w:rsidRDefault="005A6A3C" w:rsidP="005A6A3C">
      <w:pPr>
        <w:rPr>
          <w:sz w:val="28"/>
        </w:rPr>
      </w:pPr>
      <w:r w:rsidRPr="00DA5531">
        <w:rPr>
          <w:b/>
          <w:sz w:val="28"/>
        </w:rPr>
        <w:t>3</w:t>
      </w:r>
      <w:r w:rsidR="00515958">
        <w:rPr>
          <w:sz w:val="28"/>
        </w:rPr>
        <w:t xml:space="preserve">- </w:t>
      </w:r>
      <w:r w:rsidR="00515958">
        <w:rPr>
          <w:b/>
          <w:sz w:val="28"/>
        </w:rPr>
        <w:t>й</w:t>
      </w:r>
      <w:r w:rsidRPr="00DA5531">
        <w:rPr>
          <w:b/>
          <w:sz w:val="28"/>
        </w:rPr>
        <w:t xml:space="preserve"> МАРШРУТ</w:t>
      </w:r>
      <w:r>
        <w:rPr>
          <w:b/>
          <w:sz w:val="28"/>
        </w:rPr>
        <w:t xml:space="preserve"> (пешеходный</w:t>
      </w:r>
      <w:proofErr w:type="gramStart"/>
      <w:r>
        <w:rPr>
          <w:b/>
          <w:sz w:val="28"/>
        </w:rPr>
        <w:t>)</w:t>
      </w:r>
      <w:r w:rsidR="00515958">
        <w:rPr>
          <w:b/>
          <w:sz w:val="28"/>
        </w:rPr>
        <w:t>К</w:t>
      </w:r>
      <w:proofErr w:type="gramEnd"/>
      <w:r w:rsidR="00A907A8">
        <w:rPr>
          <w:b/>
          <w:sz w:val="28"/>
        </w:rPr>
        <w:t xml:space="preserve"> </w:t>
      </w:r>
      <w:r w:rsidRPr="00DA5531">
        <w:rPr>
          <w:b/>
          <w:sz w:val="28"/>
        </w:rPr>
        <w:t>ПАМЯТНИК</w:t>
      </w:r>
      <w:r w:rsidR="00776C33">
        <w:rPr>
          <w:b/>
          <w:sz w:val="28"/>
        </w:rPr>
        <w:t>У «</w:t>
      </w:r>
      <w:r w:rsidRPr="00DA5531">
        <w:rPr>
          <w:b/>
          <w:sz w:val="28"/>
        </w:rPr>
        <w:t xml:space="preserve"> СТЕЛЛА</w:t>
      </w:r>
      <w:r w:rsidR="00776C33">
        <w:rPr>
          <w:b/>
          <w:sz w:val="28"/>
        </w:rPr>
        <w:t>»</w:t>
      </w:r>
      <w:r w:rsidRPr="00DA5531">
        <w:rPr>
          <w:b/>
          <w:sz w:val="28"/>
        </w:rPr>
        <w:t xml:space="preserve"> ОСВОБОДИТЕЛЯМ – ТАНКИСТАМ</w:t>
      </w:r>
    </w:p>
    <w:p w:rsidR="00E94626" w:rsidRPr="00DA5531" w:rsidRDefault="00E94626" w:rsidP="005A6A3C">
      <w:pPr>
        <w:rPr>
          <w:b/>
          <w:sz w:val="28"/>
        </w:rPr>
      </w:pPr>
    </w:p>
    <w:p w:rsidR="005A6A3C" w:rsidRPr="00515958" w:rsidRDefault="00515958" w:rsidP="00515958">
      <w:pPr>
        <w:rPr>
          <w:b/>
          <w:sz w:val="28"/>
        </w:rPr>
      </w:pPr>
      <w:r w:rsidRPr="00515958">
        <w:rPr>
          <w:b/>
          <w:sz w:val="28"/>
        </w:rPr>
        <w:t xml:space="preserve"> 4</w:t>
      </w:r>
      <w:r>
        <w:rPr>
          <w:sz w:val="28"/>
        </w:rPr>
        <w:t>-</w:t>
      </w:r>
      <w:r>
        <w:rPr>
          <w:b/>
          <w:sz w:val="28"/>
        </w:rPr>
        <w:t xml:space="preserve">й </w:t>
      </w:r>
      <w:r w:rsidRPr="00515958">
        <w:rPr>
          <w:b/>
          <w:sz w:val="28"/>
        </w:rPr>
        <w:t>(</w:t>
      </w:r>
      <w:r w:rsidR="005A6A3C" w:rsidRPr="00515958">
        <w:rPr>
          <w:b/>
          <w:sz w:val="28"/>
        </w:rPr>
        <w:t>пешеходный) МАРШРУТ НА ПЛОЩАДЬ БОРЦОВ РЕВОЛЮЦИИ</w:t>
      </w:r>
    </w:p>
    <w:p w:rsidR="005A6A3C" w:rsidRPr="00DA5531" w:rsidRDefault="005A6A3C" w:rsidP="005A6A3C">
      <w:pPr>
        <w:rPr>
          <w:b/>
          <w:sz w:val="28"/>
        </w:rPr>
      </w:pPr>
    </w:p>
    <w:p w:rsidR="005A6A3C" w:rsidRPr="00515958" w:rsidRDefault="00515958" w:rsidP="00515958">
      <w:pPr>
        <w:rPr>
          <w:b/>
          <w:sz w:val="28"/>
        </w:rPr>
      </w:pPr>
      <w:r>
        <w:rPr>
          <w:sz w:val="28"/>
        </w:rPr>
        <w:t xml:space="preserve">- </w:t>
      </w:r>
      <w:r w:rsidR="005A6A3C" w:rsidRPr="00515958">
        <w:rPr>
          <w:b/>
          <w:sz w:val="28"/>
        </w:rPr>
        <w:t xml:space="preserve">ПАМЯТНИК  НА БРАТСКОЙ  МОГИЛЕ  </w:t>
      </w:r>
    </w:p>
    <w:p w:rsidR="0031355C" w:rsidRDefault="0031355C" w:rsidP="00B7143D">
      <w:pPr>
        <w:rPr>
          <w:b/>
          <w:sz w:val="28"/>
        </w:rPr>
      </w:pPr>
    </w:p>
    <w:p w:rsidR="005A6A3C" w:rsidRPr="00DA5531" w:rsidRDefault="00515958" w:rsidP="005A6A3C">
      <w:pPr>
        <w:tabs>
          <w:tab w:val="left" w:pos="3135"/>
        </w:tabs>
        <w:jc w:val="both"/>
        <w:rPr>
          <w:b/>
          <w:sz w:val="28"/>
        </w:rPr>
      </w:pPr>
      <w:r>
        <w:rPr>
          <w:sz w:val="28"/>
        </w:rPr>
        <w:t xml:space="preserve"> -</w:t>
      </w:r>
      <w:r w:rsidR="005A6A3C" w:rsidRPr="00DA5531">
        <w:rPr>
          <w:b/>
          <w:sz w:val="28"/>
        </w:rPr>
        <w:t>ПАМЯТНИК НАШИМ ЗЕМЛЯКАМ ПИОНЕРАМ – ГЕРОЯМ ГРИШЕ ВОЛКОВУ И ФЕДЕ ИГНАТЕНКО</w:t>
      </w:r>
    </w:p>
    <w:p w:rsidR="005A6A3C" w:rsidRDefault="005A6A3C" w:rsidP="005A6A3C">
      <w:pPr>
        <w:tabs>
          <w:tab w:val="left" w:pos="3135"/>
        </w:tabs>
        <w:jc w:val="both"/>
        <w:rPr>
          <w:sz w:val="28"/>
        </w:rPr>
      </w:pPr>
    </w:p>
    <w:p w:rsidR="005A6A3C" w:rsidRDefault="005A6A3C" w:rsidP="005A6A3C">
      <w:pPr>
        <w:tabs>
          <w:tab w:val="left" w:pos="3135"/>
        </w:tabs>
        <w:jc w:val="both"/>
        <w:rPr>
          <w:b/>
          <w:sz w:val="28"/>
        </w:rPr>
      </w:pPr>
      <w:r w:rsidRPr="00DA5531">
        <w:rPr>
          <w:b/>
          <w:sz w:val="28"/>
        </w:rPr>
        <w:t>5</w:t>
      </w:r>
      <w:r w:rsidR="00515958">
        <w:rPr>
          <w:sz w:val="28"/>
        </w:rPr>
        <w:t xml:space="preserve">- </w:t>
      </w:r>
      <w:r w:rsidR="00515958">
        <w:rPr>
          <w:b/>
          <w:sz w:val="28"/>
        </w:rPr>
        <w:t>й</w:t>
      </w:r>
      <w:r w:rsidRPr="00DA5531">
        <w:rPr>
          <w:b/>
          <w:sz w:val="28"/>
        </w:rPr>
        <w:t xml:space="preserve"> МАРШРУТ</w:t>
      </w:r>
      <w:r>
        <w:rPr>
          <w:b/>
          <w:sz w:val="28"/>
        </w:rPr>
        <w:t>(автобусный)</w:t>
      </w:r>
      <w:r w:rsidRPr="00DA5531">
        <w:rPr>
          <w:b/>
          <w:sz w:val="28"/>
        </w:rPr>
        <w:t xml:space="preserve"> В ХУТОР НОВОАНДРЕЕВСКИЙ (5км от </w:t>
      </w:r>
      <w:proofErr w:type="spellStart"/>
      <w:r w:rsidRPr="00DA5531">
        <w:rPr>
          <w:b/>
          <w:sz w:val="28"/>
        </w:rPr>
        <w:t>ст</w:t>
      </w:r>
      <w:proofErr w:type="gramStart"/>
      <w:r w:rsidRPr="00DA5531">
        <w:rPr>
          <w:b/>
          <w:sz w:val="28"/>
        </w:rPr>
        <w:t>.Т</w:t>
      </w:r>
      <w:proofErr w:type="gramEnd"/>
      <w:r w:rsidRPr="00DA5531">
        <w:rPr>
          <w:b/>
          <w:sz w:val="28"/>
        </w:rPr>
        <w:t>ацинской</w:t>
      </w:r>
      <w:proofErr w:type="spellEnd"/>
      <w:r w:rsidRPr="00DA5531">
        <w:rPr>
          <w:b/>
          <w:sz w:val="28"/>
        </w:rPr>
        <w:t>)</w:t>
      </w:r>
    </w:p>
    <w:p w:rsidR="00E94626" w:rsidRPr="00DA5531" w:rsidRDefault="00E94626" w:rsidP="005A6A3C">
      <w:pPr>
        <w:tabs>
          <w:tab w:val="left" w:pos="3135"/>
        </w:tabs>
        <w:jc w:val="both"/>
        <w:rPr>
          <w:b/>
          <w:sz w:val="28"/>
        </w:rPr>
      </w:pPr>
    </w:p>
    <w:p w:rsidR="005A6A3C" w:rsidRPr="00DA5531" w:rsidRDefault="005A6A3C" w:rsidP="005A6A3C">
      <w:pPr>
        <w:tabs>
          <w:tab w:val="left" w:pos="3135"/>
        </w:tabs>
        <w:jc w:val="both"/>
        <w:rPr>
          <w:b/>
          <w:sz w:val="28"/>
        </w:rPr>
      </w:pPr>
      <w:r w:rsidRPr="00DA5531">
        <w:rPr>
          <w:b/>
          <w:sz w:val="28"/>
        </w:rPr>
        <w:t>К МОГИЛЕ ЗАХОРОНЕНИЙ НЕИЗВЕСТНЫХ ВОИНОВ</w:t>
      </w:r>
    </w:p>
    <w:p w:rsidR="005A6A3C" w:rsidRDefault="005A6A3C" w:rsidP="005A6A3C">
      <w:pPr>
        <w:tabs>
          <w:tab w:val="left" w:pos="3135"/>
        </w:tabs>
        <w:jc w:val="both"/>
        <w:rPr>
          <w:sz w:val="28"/>
        </w:rPr>
      </w:pPr>
    </w:p>
    <w:p w:rsidR="005A6A3C" w:rsidRDefault="005A6A3C" w:rsidP="00B7143D">
      <w:pPr>
        <w:rPr>
          <w:b/>
          <w:sz w:val="28"/>
        </w:rPr>
      </w:pPr>
    </w:p>
    <w:p w:rsidR="005A6A3C" w:rsidRDefault="005A6A3C" w:rsidP="00B7143D">
      <w:pPr>
        <w:rPr>
          <w:b/>
          <w:sz w:val="28"/>
        </w:rPr>
      </w:pPr>
    </w:p>
    <w:p w:rsidR="00E94626" w:rsidRDefault="00E94626" w:rsidP="00B7143D">
      <w:pPr>
        <w:rPr>
          <w:b/>
          <w:sz w:val="28"/>
        </w:rPr>
      </w:pPr>
    </w:p>
    <w:p w:rsidR="00E94626" w:rsidRDefault="00E94626" w:rsidP="00B7143D">
      <w:pPr>
        <w:rPr>
          <w:b/>
          <w:sz w:val="28"/>
        </w:rPr>
      </w:pPr>
    </w:p>
    <w:p w:rsidR="00E94626" w:rsidRDefault="00E94626" w:rsidP="00B7143D">
      <w:pPr>
        <w:rPr>
          <w:b/>
          <w:sz w:val="28"/>
        </w:rPr>
      </w:pPr>
    </w:p>
    <w:p w:rsidR="00E94626" w:rsidRDefault="00E94626" w:rsidP="00B7143D">
      <w:pPr>
        <w:rPr>
          <w:b/>
          <w:sz w:val="28"/>
        </w:rPr>
      </w:pPr>
    </w:p>
    <w:p w:rsidR="00E94626" w:rsidRDefault="00E94626" w:rsidP="00B7143D">
      <w:pPr>
        <w:rPr>
          <w:b/>
          <w:sz w:val="28"/>
        </w:rPr>
      </w:pPr>
    </w:p>
    <w:p w:rsidR="00E94626" w:rsidRDefault="00E94626" w:rsidP="00B7143D">
      <w:pPr>
        <w:rPr>
          <w:b/>
          <w:sz w:val="28"/>
        </w:rPr>
      </w:pPr>
    </w:p>
    <w:p w:rsidR="00E94626" w:rsidRDefault="00E94626" w:rsidP="00B7143D">
      <w:pPr>
        <w:rPr>
          <w:b/>
          <w:sz w:val="28"/>
        </w:rPr>
      </w:pPr>
    </w:p>
    <w:p w:rsidR="00E94626" w:rsidRDefault="00E94626" w:rsidP="00B7143D">
      <w:pPr>
        <w:rPr>
          <w:b/>
          <w:sz w:val="28"/>
        </w:rPr>
      </w:pPr>
    </w:p>
    <w:p w:rsidR="00E94626" w:rsidRDefault="00E94626" w:rsidP="00B7143D">
      <w:pPr>
        <w:rPr>
          <w:b/>
          <w:sz w:val="28"/>
        </w:rPr>
      </w:pPr>
    </w:p>
    <w:p w:rsidR="00E94626" w:rsidRDefault="00E94626" w:rsidP="00B7143D">
      <w:pPr>
        <w:rPr>
          <w:b/>
          <w:sz w:val="28"/>
        </w:rPr>
      </w:pPr>
    </w:p>
    <w:p w:rsidR="00E94626" w:rsidRDefault="00E94626" w:rsidP="00B7143D">
      <w:pPr>
        <w:rPr>
          <w:b/>
          <w:sz w:val="28"/>
        </w:rPr>
      </w:pPr>
    </w:p>
    <w:p w:rsidR="00E94626" w:rsidRDefault="00E94626" w:rsidP="00B7143D">
      <w:pPr>
        <w:rPr>
          <w:b/>
          <w:sz w:val="28"/>
        </w:rPr>
      </w:pPr>
    </w:p>
    <w:p w:rsidR="00E94626" w:rsidRDefault="00E94626" w:rsidP="00B7143D">
      <w:pPr>
        <w:rPr>
          <w:b/>
          <w:sz w:val="28"/>
        </w:rPr>
      </w:pPr>
    </w:p>
    <w:p w:rsidR="00E94626" w:rsidRDefault="00E94626" w:rsidP="00B7143D">
      <w:pPr>
        <w:rPr>
          <w:b/>
          <w:sz w:val="28"/>
        </w:rPr>
      </w:pPr>
    </w:p>
    <w:p w:rsidR="00E94626" w:rsidRDefault="00E94626" w:rsidP="00B7143D">
      <w:pPr>
        <w:rPr>
          <w:b/>
          <w:sz w:val="28"/>
        </w:rPr>
      </w:pPr>
    </w:p>
    <w:p w:rsidR="00E94626" w:rsidRDefault="002C10CC" w:rsidP="00B7143D">
      <w:pPr>
        <w:rPr>
          <w:b/>
          <w:sz w:val="28"/>
        </w:rPr>
      </w:pPr>
      <w:r>
        <w:rPr>
          <w:b/>
          <w:sz w:val="28"/>
        </w:rPr>
        <w:t>ВВЕДЕНИЕ</w:t>
      </w:r>
    </w:p>
    <w:p w:rsidR="002C10CC" w:rsidRDefault="002C10CC" w:rsidP="00327ABF">
      <w:pPr>
        <w:jc w:val="both"/>
        <w:rPr>
          <w:sz w:val="28"/>
        </w:rPr>
      </w:pPr>
    </w:p>
    <w:p w:rsidR="00916E48" w:rsidRDefault="000A36CE" w:rsidP="00327ABF">
      <w:pPr>
        <w:jc w:val="both"/>
        <w:rPr>
          <w:sz w:val="28"/>
        </w:rPr>
      </w:pPr>
      <w:r>
        <w:rPr>
          <w:sz w:val="28"/>
        </w:rPr>
        <w:t xml:space="preserve">История Великой Отечественной войны – летопись беспримерного мужества советских воинов. И в ней Тацинский танковый прорыв 24 корпуса под руководством </w:t>
      </w:r>
      <w:proofErr w:type="spellStart"/>
      <w:r>
        <w:rPr>
          <w:sz w:val="28"/>
        </w:rPr>
        <w:t>В.М.Баданова</w:t>
      </w:r>
      <w:proofErr w:type="spellEnd"/>
      <w:r>
        <w:rPr>
          <w:sz w:val="28"/>
        </w:rPr>
        <w:t xml:space="preserve"> – яркое событие. Военные специалисты сравнивают его по дерзости замысла с переходом Суворова через Альпы. Тогда в декабре 1942 года, чтобы переломить ход Сталинградского сражения, нужно было лишить армию Паулюса</w:t>
      </w:r>
      <w:r w:rsidR="00AE7479">
        <w:rPr>
          <w:sz w:val="28"/>
        </w:rPr>
        <w:t xml:space="preserve"> снабжения. </w:t>
      </w:r>
    </w:p>
    <w:p w:rsidR="000A36CE" w:rsidRDefault="00AE7479" w:rsidP="00327ABF">
      <w:pPr>
        <w:jc w:val="both"/>
        <w:rPr>
          <w:sz w:val="28"/>
        </w:rPr>
      </w:pPr>
      <w:r>
        <w:rPr>
          <w:sz w:val="28"/>
        </w:rPr>
        <w:t>А поступало оно из Тацинской, где  был оборудован базовый аэродром фашистов. Отсюда шли к Сталинграду самолеты с боеприпасами, продовольствием, горючим.</w:t>
      </w:r>
    </w:p>
    <w:p w:rsidR="0005630E" w:rsidRDefault="0005630E" w:rsidP="00327ABF">
      <w:pPr>
        <w:jc w:val="both"/>
        <w:rPr>
          <w:sz w:val="28"/>
        </w:rPr>
      </w:pPr>
    </w:p>
    <w:p w:rsidR="00BC05AF" w:rsidRPr="00DA5531" w:rsidRDefault="00BC05AF" w:rsidP="00BC05AF">
      <w:pPr>
        <w:rPr>
          <w:b/>
          <w:sz w:val="28"/>
        </w:rPr>
      </w:pPr>
      <w:r w:rsidRPr="00DA5531">
        <w:rPr>
          <w:b/>
          <w:sz w:val="28"/>
        </w:rPr>
        <w:t>1 МАРШРУТ</w:t>
      </w:r>
      <w:r>
        <w:rPr>
          <w:b/>
          <w:sz w:val="28"/>
        </w:rPr>
        <w:t xml:space="preserve"> (автобусный) </w:t>
      </w:r>
      <w:r w:rsidRPr="00DA5531">
        <w:rPr>
          <w:b/>
          <w:sz w:val="28"/>
        </w:rPr>
        <w:t xml:space="preserve"> К МЕМОРИАЛУ «ПРОРЫВ»</w:t>
      </w:r>
    </w:p>
    <w:p w:rsidR="00DB6665" w:rsidRDefault="00DB6665" w:rsidP="00B7143D">
      <w:pPr>
        <w:rPr>
          <w:sz w:val="28"/>
        </w:rPr>
      </w:pPr>
    </w:p>
    <w:p w:rsidR="0005630E" w:rsidRDefault="0005630E" w:rsidP="00B7143D">
      <w:pPr>
        <w:rPr>
          <w:sz w:val="28"/>
        </w:rPr>
      </w:pPr>
      <w:r>
        <w:rPr>
          <w:sz w:val="28"/>
        </w:rPr>
        <w:t xml:space="preserve"> МЕМОРИАЛ «ПРОРЫВ»</w:t>
      </w:r>
    </w:p>
    <w:p w:rsidR="00BC05AF" w:rsidRDefault="00BC05AF" w:rsidP="00BC05AF">
      <w:pPr>
        <w:jc w:val="both"/>
        <w:rPr>
          <w:sz w:val="28"/>
        </w:rPr>
      </w:pPr>
      <w:r>
        <w:rPr>
          <w:sz w:val="28"/>
        </w:rPr>
        <w:t>Мы начинаем нашу экскурсию именно с этого места, где танкисты начали прорыв к станице Тацинской.</w:t>
      </w:r>
    </w:p>
    <w:p w:rsidR="002827D7" w:rsidRDefault="002827D7" w:rsidP="00B7143D">
      <w:pPr>
        <w:rPr>
          <w:sz w:val="28"/>
        </w:rPr>
      </w:pPr>
    </w:p>
    <w:p w:rsidR="005316F9" w:rsidRDefault="005316F9" w:rsidP="005316F9">
      <w:pPr>
        <w:rPr>
          <w:sz w:val="28"/>
        </w:rPr>
      </w:pPr>
      <w:r>
        <w:rPr>
          <w:sz w:val="28"/>
        </w:rPr>
        <w:t xml:space="preserve">                    Гва</w:t>
      </w:r>
      <w:r w:rsidR="0031355C">
        <w:rPr>
          <w:sz w:val="28"/>
        </w:rPr>
        <w:t>р</w:t>
      </w:r>
      <w:r>
        <w:rPr>
          <w:sz w:val="28"/>
        </w:rPr>
        <w:t>дейского мужества вестник</w:t>
      </w:r>
    </w:p>
    <w:p w:rsidR="005316F9" w:rsidRDefault="005316F9" w:rsidP="005316F9">
      <w:pPr>
        <w:rPr>
          <w:sz w:val="28"/>
        </w:rPr>
      </w:pPr>
      <w:r>
        <w:rPr>
          <w:sz w:val="28"/>
        </w:rPr>
        <w:t xml:space="preserve">                    Дороги столетий покрыв,</w:t>
      </w:r>
    </w:p>
    <w:p w:rsidR="005316F9" w:rsidRDefault="005316F9" w:rsidP="005316F9">
      <w:pPr>
        <w:rPr>
          <w:sz w:val="28"/>
        </w:rPr>
      </w:pPr>
      <w:r>
        <w:rPr>
          <w:sz w:val="28"/>
        </w:rPr>
        <w:t xml:space="preserve">                    Шагнет он к потомкам песней</w:t>
      </w:r>
    </w:p>
    <w:p w:rsidR="005316F9" w:rsidRDefault="005316F9" w:rsidP="005316F9">
      <w:pPr>
        <w:rPr>
          <w:sz w:val="28"/>
        </w:rPr>
      </w:pPr>
      <w:r>
        <w:rPr>
          <w:sz w:val="28"/>
        </w:rPr>
        <w:t xml:space="preserve">                    Урок поколенья он.</w:t>
      </w:r>
    </w:p>
    <w:p w:rsidR="002827D7" w:rsidRDefault="002827D7" w:rsidP="005316F9">
      <w:pPr>
        <w:rPr>
          <w:sz w:val="28"/>
        </w:rPr>
      </w:pPr>
    </w:p>
    <w:p w:rsidR="00B7143D" w:rsidRDefault="00AE7479" w:rsidP="00327ABF">
      <w:pPr>
        <w:jc w:val="both"/>
        <w:rPr>
          <w:sz w:val="28"/>
        </w:rPr>
      </w:pPr>
      <w:r>
        <w:rPr>
          <w:sz w:val="28"/>
        </w:rPr>
        <w:t>Танки не шли, а словно летели по земле</w:t>
      </w:r>
      <w:r w:rsidR="00AF523D">
        <w:rPr>
          <w:sz w:val="28"/>
        </w:rPr>
        <w:t xml:space="preserve">. Ведь надо было неожиданно, по-суворовски внезапно уничтожить немецкий аэродром. Очевидцы того времени видели как в предрассветной мгле из клубов дымного тумана и гор черного металла вырвалось несколько краснозвездных машин. </w:t>
      </w:r>
    </w:p>
    <w:p w:rsidR="00AF523D" w:rsidRDefault="00AF523D" w:rsidP="00327ABF">
      <w:pPr>
        <w:jc w:val="both"/>
        <w:rPr>
          <w:sz w:val="28"/>
        </w:rPr>
      </w:pPr>
      <w:r>
        <w:rPr>
          <w:sz w:val="28"/>
        </w:rPr>
        <w:t xml:space="preserve">    Это «летели» и стало отправной точкой </w:t>
      </w:r>
      <w:r w:rsidR="00050AC0">
        <w:rPr>
          <w:sz w:val="28"/>
        </w:rPr>
        <w:t xml:space="preserve"> для заслуженного художника России Петра Андреевича </w:t>
      </w:r>
      <w:proofErr w:type="spellStart"/>
      <w:r w:rsidR="00050AC0">
        <w:rPr>
          <w:sz w:val="28"/>
        </w:rPr>
        <w:t>Ибалакова</w:t>
      </w:r>
      <w:proofErr w:type="spellEnd"/>
      <w:r w:rsidR="00050AC0">
        <w:rPr>
          <w:sz w:val="28"/>
        </w:rPr>
        <w:t xml:space="preserve">, когда он создавал свой «Прорыв» - памятный знак гвардейцам – </w:t>
      </w:r>
      <w:proofErr w:type="spellStart"/>
      <w:r w:rsidR="00050AC0">
        <w:rPr>
          <w:sz w:val="28"/>
        </w:rPr>
        <w:t>тацинцам</w:t>
      </w:r>
      <w:proofErr w:type="spellEnd"/>
      <w:r w:rsidR="00050AC0">
        <w:rPr>
          <w:sz w:val="28"/>
        </w:rPr>
        <w:t>.</w:t>
      </w:r>
    </w:p>
    <w:p w:rsidR="00050AC0" w:rsidRDefault="00050AC0" w:rsidP="00327ABF">
      <w:pPr>
        <w:jc w:val="both"/>
        <w:rPr>
          <w:sz w:val="28"/>
        </w:rPr>
      </w:pPr>
      <w:r>
        <w:rPr>
          <w:sz w:val="28"/>
        </w:rPr>
        <w:t xml:space="preserve">   Взламывая глыбы вражеских заграждений, врезается в донское небо белый танковый клин. И распадаются в обе стороны от него не то черные остатки свастики, не то обломки самолетов фашистского агрессора.</w:t>
      </w:r>
    </w:p>
    <w:p w:rsidR="00050AC0" w:rsidRDefault="00050AC0" w:rsidP="00327ABF">
      <w:pPr>
        <w:jc w:val="both"/>
        <w:rPr>
          <w:sz w:val="28"/>
        </w:rPr>
      </w:pPr>
      <w:r>
        <w:rPr>
          <w:sz w:val="28"/>
        </w:rPr>
        <w:t xml:space="preserve">   «2 Гвардейскому Тацинскому танковому корпусу посвящается» - строгие буквы, летящие по по</w:t>
      </w:r>
      <w:r w:rsidR="007C6A0E">
        <w:rPr>
          <w:sz w:val="28"/>
        </w:rPr>
        <w:t xml:space="preserve">стаменту следом с танками в небо. Торжественное открытие </w:t>
      </w:r>
      <w:r w:rsidR="00DB6665">
        <w:rPr>
          <w:sz w:val="28"/>
        </w:rPr>
        <w:t xml:space="preserve">мемориала </w:t>
      </w:r>
      <w:r w:rsidR="007C6A0E">
        <w:rPr>
          <w:sz w:val="28"/>
        </w:rPr>
        <w:t>с</w:t>
      </w:r>
      <w:r w:rsidR="00DB6665">
        <w:rPr>
          <w:sz w:val="28"/>
        </w:rPr>
        <w:t xml:space="preserve">остоялось 9 мая 1983 года. Автор – член Союза художников СССР </w:t>
      </w:r>
      <w:proofErr w:type="spellStart"/>
      <w:r w:rsidR="00DB6665">
        <w:rPr>
          <w:sz w:val="28"/>
        </w:rPr>
        <w:t>Ибалаков</w:t>
      </w:r>
      <w:proofErr w:type="spellEnd"/>
      <w:r w:rsidR="00DB6665">
        <w:rPr>
          <w:sz w:val="28"/>
        </w:rPr>
        <w:t xml:space="preserve"> П.А., его имя хорошо известно на Дону. Многие его работы украшают Ростов на </w:t>
      </w:r>
      <w:proofErr w:type="spellStart"/>
      <w:r w:rsidR="00DB6665">
        <w:rPr>
          <w:sz w:val="28"/>
        </w:rPr>
        <w:t>Дону</w:t>
      </w:r>
      <w:proofErr w:type="gramStart"/>
      <w:r w:rsidR="00DB6665">
        <w:rPr>
          <w:sz w:val="28"/>
        </w:rPr>
        <w:t>.</w:t>
      </w:r>
      <w:r w:rsidR="00B47D00">
        <w:rPr>
          <w:sz w:val="28"/>
        </w:rPr>
        <w:t>Э</w:t>
      </w:r>
      <w:proofErr w:type="gramEnd"/>
      <w:r w:rsidR="00B47D00">
        <w:rPr>
          <w:sz w:val="28"/>
        </w:rPr>
        <w:t>тои</w:t>
      </w:r>
      <w:proofErr w:type="spellEnd"/>
      <w:r w:rsidR="00B47D00">
        <w:rPr>
          <w:sz w:val="28"/>
        </w:rPr>
        <w:t xml:space="preserve"> знаменитая «тачанка», аллея пионеров – героев в парке имени Островского, сказочные герои в парке имени </w:t>
      </w:r>
      <w:proofErr w:type="spellStart"/>
      <w:r w:rsidR="00B47D00">
        <w:rPr>
          <w:sz w:val="28"/>
        </w:rPr>
        <w:t>В.Черевичкина</w:t>
      </w:r>
      <w:proofErr w:type="spellEnd"/>
      <w:r w:rsidR="00B47D00">
        <w:rPr>
          <w:sz w:val="28"/>
        </w:rPr>
        <w:t>.</w:t>
      </w:r>
    </w:p>
    <w:p w:rsidR="005316F9" w:rsidRDefault="005316F9" w:rsidP="000F7F40">
      <w:pPr>
        <w:rPr>
          <w:sz w:val="28"/>
        </w:rPr>
      </w:pPr>
    </w:p>
    <w:p w:rsidR="000F50B8" w:rsidRDefault="000F50B8" w:rsidP="000F7F40">
      <w:pPr>
        <w:rPr>
          <w:b/>
          <w:sz w:val="28"/>
        </w:rPr>
      </w:pPr>
    </w:p>
    <w:p w:rsidR="000F50B8" w:rsidRDefault="000F50B8" w:rsidP="000F7F40">
      <w:pPr>
        <w:rPr>
          <w:b/>
          <w:sz w:val="28"/>
        </w:rPr>
      </w:pPr>
    </w:p>
    <w:p w:rsidR="002C10CC" w:rsidRDefault="002C10CC" w:rsidP="000F7F40">
      <w:pPr>
        <w:rPr>
          <w:b/>
          <w:sz w:val="28"/>
        </w:rPr>
      </w:pPr>
    </w:p>
    <w:p w:rsidR="00B53616" w:rsidRPr="00DA5531" w:rsidRDefault="00BC4FF8" w:rsidP="000F7F40">
      <w:pPr>
        <w:rPr>
          <w:b/>
          <w:sz w:val="28"/>
        </w:rPr>
      </w:pPr>
      <w:r w:rsidRPr="00DA5531">
        <w:rPr>
          <w:b/>
          <w:sz w:val="28"/>
        </w:rPr>
        <w:lastRenderedPageBreak/>
        <w:t>2 МАРШРУТ</w:t>
      </w:r>
      <w:r w:rsidR="00F754CE">
        <w:rPr>
          <w:b/>
          <w:sz w:val="28"/>
        </w:rPr>
        <w:t xml:space="preserve"> (автобусный)</w:t>
      </w:r>
      <w:r w:rsidRPr="00DA5531">
        <w:rPr>
          <w:b/>
          <w:sz w:val="28"/>
        </w:rPr>
        <w:t xml:space="preserve"> К МЕМОРИАЛЬНОМУ КОМПЛЕКСУ В СТАНИЦЕ ТАЦИНСКОЙ</w:t>
      </w:r>
    </w:p>
    <w:p w:rsidR="00B53616" w:rsidRDefault="00B53616" w:rsidP="00327ABF">
      <w:pPr>
        <w:jc w:val="both"/>
        <w:rPr>
          <w:sz w:val="28"/>
        </w:rPr>
      </w:pPr>
      <w:r>
        <w:rPr>
          <w:sz w:val="28"/>
        </w:rPr>
        <w:t xml:space="preserve">Мы подъезжаем  к мемориальному комплексу танкистам </w:t>
      </w:r>
      <w:proofErr w:type="gramStart"/>
      <w:r>
        <w:rPr>
          <w:sz w:val="28"/>
        </w:rPr>
        <w:t>–</w:t>
      </w:r>
      <w:proofErr w:type="spellStart"/>
      <w:r w:rsidR="009F4786">
        <w:rPr>
          <w:sz w:val="28"/>
        </w:rPr>
        <w:t>т</w:t>
      </w:r>
      <w:proofErr w:type="gramEnd"/>
      <w:r w:rsidR="009F4786">
        <w:rPr>
          <w:sz w:val="28"/>
        </w:rPr>
        <w:t>ацинцам</w:t>
      </w:r>
      <w:proofErr w:type="spellEnd"/>
      <w:r w:rsidR="009F4786">
        <w:rPr>
          <w:sz w:val="28"/>
        </w:rPr>
        <w:t xml:space="preserve">, который был  </w:t>
      </w:r>
      <w:proofErr w:type="spellStart"/>
      <w:r w:rsidR="009F4786">
        <w:rPr>
          <w:sz w:val="28"/>
        </w:rPr>
        <w:t>открытв</w:t>
      </w:r>
      <w:proofErr w:type="spellEnd"/>
      <w:r w:rsidR="009F4786">
        <w:rPr>
          <w:sz w:val="28"/>
        </w:rPr>
        <w:t xml:space="preserve"> поселке Тацинском  9 мая 1970 года. Н</w:t>
      </w:r>
      <w:r>
        <w:rPr>
          <w:sz w:val="28"/>
        </w:rPr>
        <w:t>а</w:t>
      </w:r>
      <w:r w:rsidR="009F4786">
        <w:rPr>
          <w:sz w:val="28"/>
        </w:rPr>
        <w:t xml:space="preserve"> его  территории </w:t>
      </w:r>
      <w:r>
        <w:rPr>
          <w:sz w:val="28"/>
        </w:rPr>
        <w:t xml:space="preserve"> находится  Тацинский Музей и знаменитый танк</w:t>
      </w:r>
      <w:proofErr w:type="gramStart"/>
      <w:r>
        <w:rPr>
          <w:sz w:val="28"/>
        </w:rPr>
        <w:t xml:space="preserve"> Т</w:t>
      </w:r>
      <w:proofErr w:type="gramEnd"/>
      <w:r w:rsidR="005316F9">
        <w:rPr>
          <w:sz w:val="28"/>
        </w:rPr>
        <w:t xml:space="preserve"> –</w:t>
      </w:r>
      <w:r>
        <w:rPr>
          <w:sz w:val="28"/>
        </w:rPr>
        <w:t xml:space="preserve"> 34</w:t>
      </w:r>
    </w:p>
    <w:p w:rsidR="005316F9" w:rsidRDefault="005316F9" w:rsidP="00327ABF">
      <w:pPr>
        <w:jc w:val="both"/>
        <w:rPr>
          <w:sz w:val="28"/>
        </w:rPr>
      </w:pPr>
    </w:p>
    <w:p w:rsidR="005316F9" w:rsidRDefault="005316F9" w:rsidP="000F7F40">
      <w:pPr>
        <w:rPr>
          <w:sz w:val="28"/>
        </w:rPr>
      </w:pPr>
    </w:p>
    <w:p w:rsidR="002827D7" w:rsidRPr="0086019A" w:rsidRDefault="005A6A3C" w:rsidP="00CB7B40">
      <w:pPr>
        <w:rPr>
          <w:sz w:val="28"/>
        </w:rPr>
      </w:pPr>
      <w:r w:rsidRPr="00DA5531">
        <w:rPr>
          <w:b/>
          <w:sz w:val="28"/>
        </w:rPr>
        <w:t>ТАЦИНСКИЙ</w:t>
      </w:r>
      <w:r w:rsidR="002C10CC">
        <w:rPr>
          <w:b/>
          <w:sz w:val="28"/>
        </w:rPr>
        <w:t xml:space="preserve"> </w:t>
      </w:r>
      <w:r w:rsidRPr="005A6A3C">
        <w:rPr>
          <w:b/>
          <w:sz w:val="28"/>
        </w:rPr>
        <w:t>ИСТОРИКО - КРАЕВЕДЧЕСКИЙ</w:t>
      </w:r>
      <w:r w:rsidR="005316F9" w:rsidRPr="00DA5531">
        <w:rPr>
          <w:b/>
          <w:sz w:val="28"/>
        </w:rPr>
        <w:t xml:space="preserve">МУЗЕЙ </w:t>
      </w:r>
    </w:p>
    <w:p w:rsidR="005316F9" w:rsidRDefault="00CB7B40" w:rsidP="00327ABF">
      <w:pPr>
        <w:jc w:val="both"/>
        <w:rPr>
          <w:sz w:val="28"/>
        </w:rPr>
      </w:pPr>
      <w:proofErr w:type="gramStart"/>
      <w:r>
        <w:rPr>
          <w:sz w:val="28"/>
        </w:rPr>
        <w:t>Основан</w:t>
      </w:r>
      <w:proofErr w:type="gramEnd"/>
      <w:r>
        <w:rPr>
          <w:sz w:val="28"/>
        </w:rPr>
        <w:t xml:space="preserve"> в октябре 1968 года</w:t>
      </w:r>
      <w:r w:rsidR="009F4786">
        <w:rPr>
          <w:sz w:val="28"/>
        </w:rPr>
        <w:t xml:space="preserve">. </w:t>
      </w:r>
      <w:r w:rsidR="005316F9">
        <w:rPr>
          <w:sz w:val="28"/>
        </w:rPr>
        <w:t xml:space="preserve">Здесь запечатлена память о подвиге </w:t>
      </w:r>
      <w:proofErr w:type="spellStart"/>
      <w:r w:rsidR="005316F9">
        <w:rPr>
          <w:sz w:val="28"/>
        </w:rPr>
        <w:t>бадановцев</w:t>
      </w:r>
      <w:proofErr w:type="spellEnd"/>
      <w:r w:rsidR="005316F9">
        <w:rPr>
          <w:sz w:val="28"/>
        </w:rPr>
        <w:t xml:space="preserve"> на </w:t>
      </w:r>
      <w:proofErr w:type="spellStart"/>
      <w:r w:rsidR="005316F9">
        <w:rPr>
          <w:sz w:val="28"/>
        </w:rPr>
        <w:t>Тацинской</w:t>
      </w:r>
      <w:proofErr w:type="spellEnd"/>
      <w:r w:rsidR="005316F9">
        <w:rPr>
          <w:sz w:val="28"/>
        </w:rPr>
        <w:t xml:space="preserve"> земле. Основателем </w:t>
      </w:r>
      <w:r w:rsidR="002827D7">
        <w:rPr>
          <w:sz w:val="28"/>
        </w:rPr>
        <w:t xml:space="preserve"> музея был военный комиссар </w:t>
      </w:r>
      <w:proofErr w:type="spellStart"/>
      <w:r w:rsidR="002827D7">
        <w:rPr>
          <w:sz w:val="28"/>
        </w:rPr>
        <w:t>Двизов</w:t>
      </w:r>
      <w:proofErr w:type="spellEnd"/>
      <w:r w:rsidR="002827D7">
        <w:rPr>
          <w:sz w:val="28"/>
        </w:rPr>
        <w:t xml:space="preserve"> В.К., собравший огромнейший материал, сплотив участников Тацинского танкового рейда, ветеранов войны.</w:t>
      </w:r>
    </w:p>
    <w:p w:rsidR="00BF26AC" w:rsidRDefault="00BF26AC" w:rsidP="00327ABF">
      <w:pPr>
        <w:jc w:val="both"/>
        <w:rPr>
          <w:sz w:val="28"/>
        </w:rPr>
      </w:pPr>
      <w:r>
        <w:rPr>
          <w:sz w:val="28"/>
        </w:rPr>
        <w:t xml:space="preserve">     Музей состоит из 4-х залов:</w:t>
      </w:r>
    </w:p>
    <w:p w:rsidR="00BF26AC" w:rsidRDefault="00BF26AC" w:rsidP="00327ABF">
      <w:pPr>
        <w:jc w:val="both"/>
        <w:rPr>
          <w:sz w:val="28"/>
        </w:rPr>
      </w:pPr>
      <w:r>
        <w:rPr>
          <w:sz w:val="28"/>
        </w:rPr>
        <w:t>- исторического прошлого района;</w:t>
      </w:r>
    </w:p>
    <w:p w:rsidR="00BF26AC" w:rsidRDefault="00BF26AC" w:rsidP="00327ABF">
      <w:pPr>
        <w:jc w:val="both"/>
        <w:rPr>
          <w:sz w:val="28"/>
        </w:rPr>
      </w:pPr>
      <w:r>
        <w:rPr>
          <w:sz w:val="28"/>
        </w:rPr>
        <w:t>- революционного движения, гражданской войны, предвоенного времени;</w:t>
      </w:r>
    </w:p>
    <w:p w:rsidR="00BF26AC" w:rsidRDefault="00BF26AC" w:rsidP="00327ABF">
      <w:pPr>
        <w:jc w:val="both"/>
        <w:rPr>
          <w:sz w:val="28"/>
        </w:rPr>
      </w:pPr>
      <w:r>
        <w:rPr>
          <w:sz w:val="28"/>
        </w:rPr>
        <w:t>- Боевой Славы;</w:t>
      </w:r>
    </w:p>
    <w:p w:rsidR="00BF26AC" w:rsidRDefault="00BF26AC" w:rsidP="00327ABF">
      <w:pPr>
        <w:jc w:val="both"/>
        <w:rPr>
          <w:sz w:val="28"/>
        </w:rPr>
      </w:pPr>
      <w:r>
        <w:rPr>
          <w:sz w:val="28"/>
        </w:rPr>
        <w:t>- современности</w:t>
      </w:r>
      <w:r w:rsidR="00CB7B40">
        <w:rPr>
          <w:sz w:val="28"/>
        </w:rPr>
        <w:t>.</w:t>
      </w:r>
    </w:p>
    <w:p w:rsidR="00CB7B40" w:rsidRDefault="00CB7B40" w:rsidP="00327ABF">
      <w:pPr>
        <w:jc w:val="both"/>
        <w:rPr>
          <w:sz w:val="28"/>
        </w:rPr>
      </w:pPr>
      <w:r>
        <w:rPr>
          <w:sz w:val="28"/>
        </w:rPr>
        <w:t xml:space="preserve">Особый интерес представляет зал Боевой Славы, где на диораме отображен решающий момент взятие танкистами – </w:t>
      </w:r>
      <w:proofErr w:type="spellStart"/>
      <w:r>
        <w:rPr>
          <w:sz w:val="28"/>
        </w:rPr>
        <w:t>бадановцами</w:t>
      </w:r>
      <w:proofErr w:type="spellEnd"/>
      <w:r>
        <w:rPr>
          <w:sz w:val="28"/>
        </w:rPr>
        <w:t xml:space="preserve">  немецкого аэродрома в станице Тацинской. В зале представлены личные вещи гвардейцев – </w:t>
      </w:r>
      <w:proofErr w:type="spellStart"/>
      <w:r>
        <w:rPr>
          <w:sz w:val="28"/>
        </w:rPr>
        <w:t>тацинцев</w:t>
      </w:r>
      <w:proofErr w:type="spellEnd"/>
      <w:r>
        <w:rPr>
          <w:sz w:val="28"/>
        </w:rPr>
        <w:t>.</w:t>
      </w:r>
    </w:p>
    <w:p w:rsidR="00E539E7" w:rsidRDefault="00E539E7" w:rsidP="000F7F40">
      <w:pPr>
        <w:rPr>
          <w:sz w:val="28"/>
        </w:rPr>
      </w:pPr>
    </w:p>
    <w:p w:rsidR="00E539E7" w:rsidRPr="004A0A59" w:rsidRDefault="00E539E7" w:rsidP="000F7F40">
      <w:pPr>
        <w:rPr>
          <w:b/>
          <w:sz w:val="28"/>
        </w:rPr>
      </w:pPr>
      <w:r w:rsidRPr="00DA5531">
        <w:rPr>
          <w:b/>
          <w:sz w:val="28"/>
        </w:rPr>
        <w:t>ЗНАМЕНИТЫЙ БОЕВОЙ ТАНК  Т-34</w:t>
      </w:r>
    </w:p>
    <w:p w:rsidR="009E41CB" w:rsidRDefault="00307964" w:rsidP="000F7F40">
      <w:pPr>
        <w:rPr>
          <w:sz w:val="28"/>
        </w:rPr>
      </w:pPr>
      <w:r>
        <w:rPr>
          <w:sz w:val="28"/>
        </w:rPr>
        <w:t>В годы войны самым грозным противником стал танк Т-34. Это бронированный гигант длиной около 6 метров, шириной – 3 метра и высотой 2,44 и обладавший высокой скоростью и маневренностью. Весил 26 тонн, вооружен 76 – мм пушкой</w:t>
      </w:r>
      <w:r w:rsidR="0093091B">
        <w:rPr>
          <w:sz w:val="28"/>
        </w:rPr>
        <w:t>, имел большую башню, широкие траки гусениц и наклонную броню. Танк  Т-34 признан лучшим танком 2 мировой войны.</w:t>
      </w:r>
    </w:p>
    <w:p w:rsidR="0093091B" w:rsidRDefault="0093091B" w:rsidP="000F7F40">
      <w:pPr>
        <w:rPr>
          <w:sz w:val="28"/>
        </w:rPr>
      </w:pPr>
      <w:r>
        <w:rPr>
          <w:sz w:val="28"/>
        </w:rPr>
        <w:t xml:space="preserve">     Обратите внимание на белую стрелу. Белая стрела – символ Тацинского танкового корпуса, означает стремительный бросок вперед. А буква поверх белой стрелы – это </w:t>
      </w:r>
      <w:r w:rsidR="004B6A1C">
        <w:rPr>
          <w:sz w:val="28"/>
        </w:rPr>
        <w:t xml:space="preserve">первая </w:t>
      </w:r>
      <w:r>
        <w:rPr>
          <w:sz w:val="28"/>
        </w:rPr>
        <w:t xml:space="preserve">буква </w:t>
      </w:r>
      <w:r w:rsidR="004B6A1C">
        <w:rPr>
          <w:sz w:val="28"/>
        </w:rPr>
        <w:t>фамилии командира:</w:t>
      </w:r>
    </w:p>
    <w:p w:rsidR="004B6A1C" w:rsidRDefault="004B6A1C" w:rsidP="000F7F40">
      <w:pPr>
        <w:rPr>
          <w:sz w:val="28"/>
        </w:rPr>
      </w:pPr>
      <w:r>
        <w:rPr>
          <w:sz w:val="28"/>
        </w:rPr>
        <w:t xml:space="preserve">«Б» - Баданов, </w:t>
      </w:r>
      <w:proofErr w:type="spellStart"/>
      <w:r>
        <w:rPr>
          <w:sz w:val="28"/>
        </w:rPr>
        <w:t>Бурдейный</w:t>
      </w:r>
      <w:proofErr w:type="spellEnd"/>
    </w:p>
    <w:p w:rsidR="004B6A1C" w:rsidRDefault="004B6A1C" w:rsidP="000F7F40">
      <w:pPr>
        <w:rPr>
          <w:sz w:val="28"/>
        </w:rPr>
      </w:pPr>
      <w:r>
        <w:rPr>
          <w:sz w:val="28"/>
        </w:rPr>
        <w:t xml:space="preserve">«Л» - </w:t>
      </w:r>
      <w:proofErr w:type="spellStart"/>
      <w:r>
        <w:rPr>
          <w:sz w:val="28"/>
        </w:rPr>
        <w:t>Лосик</w:t>
      </w:r>
      <w:proofErr w:type="spellEnd"/>
    </w:p>
    <w:p w:rsidR="004B6A1C" w:rsidRDefault="004B6A1C" w:rsidP="000F7F40">
      <w:pPr>
        <w:rPr>
          <w:sz w:val="28"/>
        </w:rPr>
      </w:pPr>
      <w:r>
        <w:rPr>
          <w:sz w:val="28"/>
        </w:rPr>
        <w:t>«Н» - Нестеров</w:t>
      </w:r>
    </w:p>
    <w:p w:rsidR="004B6A1C" w:rsidRDefault="004B6A1C" w:rsidP="000F7F40">
      <w:pPr>
        <w:rPr>
          <w:sz w:val="28"/>
        </w:rPr>
      </w:pPr>
      <w:r>
        <w:rPr>
          <w:sz w:val="28"/>
        </w:rPr>
        <w:t xml:space="preserve">«С» - Савченко и т.д. </w:t>
      </w:r>
    </w:p>
    <w:p w:rsidR="004B6A1C" w:rsidRDefault="004B6A1C" w:rsidP="000F7F40">
      <w:pPr>
        <w:rPr>
          <w:sz w:val="28"/>
        </w:rPr>
      </w:pPr>
      <w:r>
        <w:rPr>
          <w:sz w:val="28"/>
        </w:rPr>
        <w:t xml:space="preserve">А также на танке изображен номер – это </w:t>
      </w:r>
      <w:r w:rsidR="00907927">
        <w:rPr>
          <w:sz w:val="28"/>
        </w:rPr>
        <w:t>башенный номер.</w:t>
      </w:r>
    </w:p>
    <w:p w:rsidR="00946D19" w:rsidRDefault="00946D19" w:rsidP="000F7F40">
      <w:pPr>
        <w:rPr>
          <w:sz w:val="28"/>
        </w:rPr>
      </w:pPr>
      <w:r>
        <w:rPr>
          <w:sz w:val="28"/>
        </w:rPr>
        <w:t>Например, в городе Минске тоже возвышается танк</w:t>
      </w:r>
      <w:proofErr w:type="gramStart"/>
      <w:r>
        <w:rPr>
          <w:sz w:val="28"/>
        </w:rPr>
        <w:t xml:space="preserve"> Т</w:t>
      </w:r>
      <w:proofErr w:type="gramEnd"/>
      <w:r>
        <w:rPr>
          <w:sz w:val="28"/>
        </w:rPr>
        <w:t xml:space="preserve">- 34, посвященный танкистам – </w:t>
      </w:r>
      <w:proofErr w:type="spellStart"/>
      <w:r>
        <w:rPr>
          <w:sz w:val="28"/>
        </w:rPr>
        <w:t>тацинцам</w:t>
      </w:r>
      <w:proofErr w:type="spellEnd"/>
      <w:r>
        <w:rPr>
          <w:sz w:val="28"/>
        </w:rPr>
        <w:t>, первыми ворвавшимся в этот город, освобождая от фашистских захватчиков</w:t>
      </w:r>
      <w:r w:rsidR="00907927">
        <w:rPr>
          <w:sz w:val="28"/>
        </w:rPr>
        <w:t xml:space="preserve">. Изображена буква «Ф» (танк </w:t>
      </w:r>
      <w:proofErr w:type="spellStart"/>
      <w:r w:rsidR="00907927">
        <w:rPr>
          <w:sz w:val="28"/>
        </w:rPr>
        <w:t>Д.Фроликова</w:t>
      </w:r>
      <w:proofErr w:type="spellEnd"/>
      <w:r w:rsidR="00907927">
        <w:rPr>
          <w:sz w:val="28"/>
        </w:rPr>
        <w:t>) и номер 145.</w:t>
      </w:r>
    </w:p>
    <w:p w:rsidR="004B6A1C" w:rsidRDefault="004B6A1C" w:rsidP="000F7F40">
      <w:pPr>
        <w:rPr>
          <w:sz w:val="28"/>
        </w:rPr>
      </w:pPr>
      <w:r>
        <w:rPr>
          <w:sz w:val="28"/>
        </w:rPr>
        <w:t xml:space="preserve">(Информация о белой стреле  из письма Председателя Совета ветеранов ТТК </w:t>
      </w:r>
      <w:proofErr w:type="spellStart"/>
      <w:r>
        <w:rPr>
          <w:sz w:val="28"/>
        </w:rPr>
        <w:t>Чубарева</w:t>
      </w:r>
      <w:proofErr w:type="spellEnd"/>
      <w:r>
        <w:rPr>
          <w:sz w:val="28"/>
        </w:rPr>
        <w:t xml:space="preserve"> М.Д. (город Москва) краеведам и учителю истории</w:t>
      </w:r>
      <w:r w:rsidR="00946D19">
        <w:rPr>
          <w:sz w:val="28"/>
        </w:rPr>
        <w:t xml:space="preserve"> Васильевой Т.А. ТСОШ№3, 2008 года)</w:t>
      </w:r>
    </w:p>
    <w:p w:rsidR="000F50B8" w:rsidRDefault="00907927" w:rsidP="000F7F40">
      <w:pPr>
        <w:rPr>
          <w:sz w:val="28"/>
        </w:rPr>
      </w:pPr>
      <w:r>
        <w:rPr>
          <w:sz w:val="28"/>
        </w:rPr>
        <w:lastRenderedPageBreak/>
        <w:t xml:space="preserve">    Всего в Тацинском рейде участв</w:t>
      </w:r>
      <w:r w:rsidR="00264A6C">
        <w:rPr>
          <w:sz w:val="28"/>
        </w:rPr>
        <w:t>овало танков: Т- 34 – 96 единиц</w:t>
      </w:r>
      <w:r w:rsidR="00264A6C" w:rsidRPr="00264A6C">
        <w:rPr>
          <w:sz w:val="28"/>
        </w:rPr>
        <w:t xml:space="preserve"> (</w:t>
      </w:r>
      <w:r w:rsidR="00264A6C">
        <w:rPr>
          <w:sz w:val="28"/>
        </w:rPr>
        <w:t xml:space="preserve">осталось 39),  Т-70 – 63 единицы (осталось 15) </w:t>
      </w:r>
      <w:r>
        <w:rPr>
          <w:sz w:val="28"/>
        </w:rPr>
        <w:t xml:space="preserve"> В ходе боев корпус утратил всего 100 танков.</w:t>
      </w:r>
    </w:p>
    <w:p w:rsidR="00E539E7" w:rsidRDefault="00E539E7" w:rsidP="000F7F40">
      <w:pPr>
        <w:rPr>
          <w:b/>
          <w:sz w:val="28"/>
        </w:rPr>
      </w:pPr>
      <w:r w:rsidRPr="00DA5531">
        <w:rPr>
          <w:b/>
          <w:sz w:val="28"/>
        </w:rPr>
        <w:t>3 МАРШРУТ</w:t>
      </w:r>
      <w:r w:rsidR="00F754CE">
        <w:rPr>
          <w:b/>
          <w:sz w:val="28"/>
        </w:rPr>
        <w:t xml:space="preserve"> (пешеходный)</w:t>
      </w:r>
    </w:p>
    <w:p w:rsidR="000F50B8" w:rsidRPr="000F50B8" w:rsidRDefault="000F50B8" w:rsidP="000F7F40">
      <w:pPr>
        <w:rPr>
          <w:sz w:val="28"/>
        </w:rPr>
      </w:pPr>
    </w:p>
    <w:p w:rsidR="00A95318" w:rsidRPr="00DA5531" w:rsidRDefault="00A95318" w:rsidP="000F7F40">
      <w:pPr>
        <w:rPr>
          <w:b/>
          <w:sz w:val="28"/>
        </w:rPr>
      </w:pPr>
      <w:r w:rsidRPr="00DA5531">
        <w:rPr>
          <w:b/>
          <w:sz w:val="28"/>
        </w:rPr>
        <w:t>ПАМЯТНИК СТЕЛЛА ОСВОБОДИТЕЛЯМ – ТАНКИСТАМ</w:t>
      </w:r>
    </w:p>
    <w:p w:rsidR="00BC4FF8" w:rsidRDefault="00BC4FF8" w:rsidP="00327ABF">
      <w:pPr>
        <w:jc w:val="both"/>
        <w:rPr>
          <w:sz w:val="28"/>
        </w:rPr>
      </w:pPr>
      <w:proofErr w:type="gramStart"/>
      <w:r>
        <w:rPr>
          <w:sz w:val="28"/>
        </w:rPr>
        <w:t>Установлен</w:t>
      </w:r>
      <w:proofErr w:type="gramEnd"/>
      <w:r>
        <w:rPr>
          <w:sz w:val="28"/>
        </w:rPr>
        <w:t xml:space="preserve"> в 1970 году</w:t>
      </w:r>
      <w:r w:rsidR="003B7ED8">
        <w:rPr>
          <w:sz w:val="28"/>
        </w:rPr>
        <w:t xml:space="preserve"> к 25 годовщине </w:t>
      </w:r>
      <w:r w:rsidR="0006447D">
        <w:rPr>
          <w:sz w:val="28"/>
        </w:rPr>
        <w:t xml:space="preserve">победы в Великой Отечественной войне в честь воинов 24 танкового корпуса под командованием Баданова В.М. Высота </w:t>
      </w:r>
      <w:proofErr w:type="spellStart"/>
      <w:r w:rsidR="0006447D">
        <w:rPr>
          <w:sz w:val="28"/>
        </w:rPr>
        <w:t>стеллы</w:t>
      </w:r>
      <w:proofErr w:type="spellEnd"/>
      <w:r w:rsidR="0006447D">
        <w:rPr>
          <w:sz w:val="28"/>
        </w:rPr>
        <w:t xml:space="preserve"> 5 метров.</w:t>
      </w:r>
    </w:p>
    <w:p w:rsidR="001700BB" w:rsidRDefault="0006447D" w:rsidP="00327ABF">
      <w:pPr>
        <w:jc w:val="both"/>
        <w:rPr>
          <w:sz w:val="28"/>
        </w:rPr>
      </w:pPr>
      <w:r>
        <w:rPr>
          <w:sz w:val="28"/>
        </w:rPr>
        <w:t>(Экскурсовод знакомит с листовкой «Бадановцам – танкистам слава!»</w:t>
      </w:r>
      <w:proofErr w:type="gramStart"/>
      <w:r>
        <w:rPr>
          <w:sz w:val="28"/>
        </w:rPr>
        <w:t>.Т</w:t>
      </w:r>
      <w:proofErr w:type="gramEnd"/>
      <w:r>
        <w:rPr>
          <w:sz w:val="28"/>
        </w:rPr>
        <w:t xml:space="preserve">акую листовку выпустили в Политотделе </w:t>
      </w:r>
      <w:r w:rsidR="001700BB">
        <w:rPr>
          <w:sz w:val="28"/>
        </w:rPr>
        <w:t>П</w:t>
      </w:r>
      <w:r w:rsidR="002C10CC">
        <w:rPr>
          <w:sz w:val="28"/>
        </w:rPr>
        <w:t>ервой Г</w:t>
      </w:r>
      <w:r>
        <w:rPr>
          <w:sz w:val="28"/>
        </w:rPr>
        <w:t>вардейской армии и сбросили над станицей Тацинской 26 декабря 1942 года)</w:t>
      </w:r>
    </w:p>
    <w:p w:rsidR="001700BB" w:rsidRDefault="001700BB" w:rsidP="00327ABF">
      <w:pPr>
        <w:jc w:val="both"/>
        <w:rPr>
          <w:sz w:val="28"/>
        </w:rPr>
      </w:pPr>
    </w:p>
    <w:p w:rsidR="001700BB" w:rsidRDefault="001700BB" w:rsidP="00327ABF">
      <w:pPr>
        <w:jc w:val="both"/>
        <w:rPr>
          <w:sz w:val="28"/>
        </w:rPr>
      </w:pPr>
    </w:p>
    <w:p w:rsidR="001700BB" w:rsidRPr="00DA5531" w:rsidRDefault="001700BB" w:rsidP="000F7F40">
      <w:pPr>
        <w:rPr>
          <w:b/>
          <w:sz w:val="28"/>
        </w:rPr>
      </w:pPr>
      <w:r w:rsidRPr="00DA5531">
        <w:rPr>
          <w:b/>
          <w:sz w:val="28"/>
        </w:rPr>
        <w:t xml:space="preserve">4 </w:t>
      </w:r>
      <w:r w:rsidR="00F754CE">
        <w:rPr>
          <w:b/>
          <w:sz w:val="28"/>
        </w:rPr>
        <w:t xml:space="preserve">(пешеходный) </w:t>
      </w:r>
      <w:r w:rsidRPr="00DA5531">
        <w:rPr>
          <w:b/>
          <w:sz w:val="28"/>
        </w:rPr>
        <w:t>МАРШРУТ НА ПЛОЩАДЬ БОРЦОВ РЕВОЛЮЦИИ</w:t>
      </w:r>
    </w:p>
    <w:p w:rsidR="001700BB" w:rsidRPr="00DA5531" w:rsidRDefault="001700BB" w:rsidP="000F7F40">
      <w:pPr>
        <w:rPr>
          <w:b/>
          <w:sz w:val="28"/>
        </w:rPr>
      </w:pPr>
    </w:p>
    <w:p w:rsidR="0006447D" w:rsidRPr="00DA5531" w:rsidRDefault="001700BB" w:rsidP="000F7F40">
      <w:pPr>
        <w:rPr>
          <w:b/>
          <w:sz w:val="28"/>
        </w:rPr>
      </w:pPr>
      <w:r w:rsidRPr="00DA5531">
        <w:rPr>
          <w:b/>
          <w:sz w:val="28"/>
        </w:rPr>
        <w:t xml:space="preserve">ПАМЯТНИК  НА БРАТСКОЙ  МОГИЛЕ </w:t>
      </w:r>
    </w:p>
    <w:p w:rsidR="001700BB" w:rsidRDefault="001700BB" w:rsidP="00327ABF">
      <w:pPr>
        <w:jc w:val="both"/>
        <w:rPr>
          <w:sz w:val="28"/>
        </w:rPr>
      </w:pPr>
      <w:r>
        <w:rPr>
          <w:sz w:val="28"/>
        </w:rPr>
        <w:t xml:space="preserve">В 1946 году был установлен обелиск из кирпича и заштукатурен сложным раствором. Высота обелиска – 5 метров. На мраморной доске </w:t>
      </w:r>
      <w:r w:rsidR="00F67B64">
        <w:rPr>
          <w:sz w:val="28"/>
        </w:rPr>
        <w:t>написано:</w:t>
      </w:r>
    </w:p>
    <w:p w:rsidR="00F67B64" w:rsidRDefault="00F67B64" w:rsidP="00327ABF">
      <w:pPr>
        <w:jc w:val="both"/>
        <w:rPr>
          <w:sz w:val="28"/>
        </w:rPr>
      </w:pPr>
      <w:r>
        <w:rPr>
          <w:sz w:val="28"/>
        </w:rPr>
        <w:t>Погибли воины – танкисты при освобождении ст. Тацинской 27 декабря 1942 года. Похоронены:</w:t>
      </w:r>
    </w:p>
    <w:p w:rsidR="00F67B64" w:rsidRDefault="00F67B64" w:rsidP="00327ABF">
      <w:pPr>
        <w:jc w:val="both"/>
        <w:rPr>
          <w:sz w:val="28"/>
        </w:rPr>
      </w:pPr>
      <w:r>
        <w:rPr>
          <w:sz w:val="28"/>
        </w:rPr>
        <w:t xml:space="preserve">Герой Советского Союза гвардии капитан  </w:t>
      </w:r>
      <w:r w:rsidR="00C15A0E">
        <w:rPr>
          <w:sz w:val="28"/>
        </w:rPr>
        <w:t xml:space="preserve">   </w:t>
      </w:r>
      <w:proofErr w:type="spellStart"/>
      <w:r>
        <w:rPr>
          <w:sz w:val="28"/>
        </w:rPr>
        <w:t>НечаевМ.Е</w:t>
      </w:r>
      <w:proofErr w:type="spellEnd"/>
      <w:r>
        <w:rPr>
          <w:sz w:val="28"/>
        </w:rPr>
        <w:t>.</w:t>
      </w:r>
    </w:p>
    <w:p w:rsidR="00A95318" w:rsidRDefault="00F67B64" w:rsidP="00327ABF">
      <w:pPr>
        <w:jc w:val="both"/>
        <w:rPr>
          <w:sz w:val="28"/>
        </w:rPr>
      </w:pPr>
      <w:r>
        <w:rPr>
          <w:sz w:val="28"/>
        </w:rPr>
        <w:t xml:space="preserve">                                            гвардии капитан  </w:t>
      </w:r>
      <w:r w:rsidR="00C15A0E">
        <w:rPr>
          <w:sz w:val="28"/>
        </w:rPr>
        <w:t xml:space="preserve">  </w:t>
      </w:r>
      <w:r>
        <w:rPr>
          <w:sz w:val="28"/>
        </w:rPr>
        <w:t>Фомин К.Р.</w:t>
      </w:r>
    </w:p>
    <w:p w:rsidR="00F67B64" w:rsidRDefault="00F67B64" w:rsidP="00327ABF">
      <w:pPr>
        <w:jc w:val="both"/>
        <w:rPr>
          <w:sz w:val="28"/>
        </w:rPr>
      </w:pPr>
      <w:r>
        <w:rPr>
          <w:sz w:val="28"/>
        </w:rPr>
        <w:t xml:space="preserve">                                            гвардии капитан </w:t>
      </w:r>
      <w:r w:rsidR="00C15A0E">
        <w:rPr>
          <w:sz w:val="28"/>
        </w:rPr>
        <w:t xml:space="preserve">   </w:t>
      </w:r>
      <w:r>
        <w:rPr>
          <w:sz w:val="28"/>
        </w:rPr>
        <w:t>Чумаков Н.Д.</w:t>
      </w:r>
    </w:p>
    <w:p w:rsidR="00F67B64" w:rsidRDefault="00F67B64" w:rsidP="00327ABF">
      <w:pPr>
        <w:jc w:val="both"/>
        <w:rPr>
          <w:sz w:val="28"/>
        </w:rPr>
      </w:pPr>
      <w:r>
        <w:rPr>
          <w:sz w:val="28"/>
        </w:rPr>
        <w:t xml:space="preserve">                                            ст. лейтенант       </w:t>
      </w:r>
      <w:r w:rsidR="00C15A0E">
        <w:rPr>
          <w:sz w:val="28"/>
        </w:rPr>
        <w:t xml:space="preserve">   </w:t>
      </w:r>
      <w:r>
        <w:rPr>
          <w:sz w:val="28"/>
        </w:rPr>
        <w:t>Рябченко Н.М.</w:t>
      </w:r>
    </w:p>
    <w:p w:rsidR="00F67B64" w:rsidRDefault="00F67B64" w:rsidP="00327ABF">
      <w:pPr>
        <w:jc w:val="both"/>
        <w:rPr>
          <w:sz w:val="28"/>
        </w:rPr>
      </w:pPr>
      <w:r>
        <w:rPr>
          <w:sz w:val="28"/>
        </w:rPr>
        <w:t xml:space="preserve">                                            ст. лейтенант        </w:t>
      </w:r>
      <w:r w:rsidR="00C15A0E">
        <w:rPr>
          <w:sz w:val="28"/>
        </w:rPr>
        <w:t xml:space="preserve">  </w:t>
      </w:r>
      <w:proofErr w:type="spellStart"/>
      <w:r>
        <w:rPr>
          <w:sz w:val="28"/>
        </w:rPr>
        <w:t>Веденин</w:t>
      </w:r>
      <w:proofErr w:type="spellEnd"/>
      <w:r>
        <w:rPr>
          <w:sz w:val="28"/>
        </w:rPr>
        <w:t xml:space="preserve"> А.И.</w:t>
      </w:r>
    </w:p>
    <w:p w:rsidR="00F67B64" w:rsidRDefault="00F67B64" w:rsidP="00327ABF">
      <w:pPr>
        <w:tabs>
          <w:tab w:val="left" w:pos="3135"/>
        </w:tabs>
        <w:jc w:val="both"/>
        <w:rPr>
          <w:sz w:val="28"/>
        </w:rPr>
      </w:pPr>
      <w:r>
        <w:rPr>
          <w:sz w:val="28"/>
        </w:rPr>
        <w:t xml:space="preserve">                                            ст. сержант          </w:t>
      </w:r>
      <w:r w:rsidR="00C15A0E">
        <w:rPr>
          <w:sz w:val="28"/>
        </w:rPr>
        <w:t xml:space="preserve">   </w:t>
      </w:r>
      <w:r>
        <w:rPr>
          <w:sz w:val="28"/>
        </w:rPr>
        <w:t>Петров И.П.</w:t>
      </w:r>
    </w:p>
    <w:p w:rsidR="00F67B64" w:rsidRPr="005818F9" w:rsidRDefault="0086019A" w:rsidP="00327ABF">
      <w:pPr>
        <w:tabs>
          <w:tab w:val="left" w:pos="3135"/>
        </w:tabs>
        <w:jc w:val="both"/>
        <w:rPr>
          <w:sz w:val="28"/>
        </w:rPr>
      </w:pPr>
      <w:r>
        <w:rPr>
          <w:sz w:val="28"/>
        </w:rPr>
        <w:t xml:space="preserve">                            </w:t>
      </w:r>
      <w:r w:rsidR="002C10CC">
        <w:rPr>
          <w:sz w:val="28"/>
        </w:rPr>
        <w:t xml:space="preserve">               </w:t>
      </w:r>
      <w:r>
        <w:rPr>
          <w:sz w:val="28"/>
        </w:rPr>
        <w:t xml:space="preserve"> </w:t>
      </w:r>
      <w:proofErr w:type="spellStart"/>
      <w:r>
        <w:rPr>
          <w:sz w:val="28"/>
        </w:rPr>
        <w:t>мл</w:t>
      </w:r>
      <w:proofErr w:type="gramStart"/>
      <w:r>
        <w:rPr>
          <w:sz w:val="28"/>
        </w:rPr>
        <w:t>.</w:t>
      </w:r>
      <w:r w:rsidR="00F67B64">
        <w:rPr>
          <w:sz w:val="28"/>
        </w:rPr>
        <w:t>с</w:t>
      </w:r>
      <w:proofErr w:type="gramEnd"/>
      <w:r w:rsidR="00F67B64">
        <w:rPr>
          <w:sz w:val="28"/>
        </w:rPr>
        <w:t>ержант</w:t>
      </w:r>
      <w:proofErr w:type="spellEnd"/>
      <w:r w:rsidR="002C10CC">
        <w:rPr>
          <w:sz w:val="28"/>
        </w:rPr>
        <w:t xml:space="preserve">           </w:t>
      </w:r>
      <w:r w:rsidR="00C15A0E">
        <w:rPr>
          <w:sz w:val="28"/>
        </w:rPr>
        <w:t xml:space="preserve">  </w:t>
      </w:r>
      <w:r w:rsidR="009C12E8">
        <w:rPr>
          <w:sz w:val="28"/>
        </w:rPr>
        <w:t>Никитин И.Д.</w:t>
      </w:r>
    </w:p>
    <w:p w:rsidR="00832211" w:rsidRPr="005818F9" w:rsidRDefault="00832211" w:rsidP="00327ABF">
      <w:pPr>
        <w:tabs>
          <w:tab w:val="left" w:pos="3135"/>
        </w:tabs>
        <w:jc w:val="both"/>
        <w:rPr>
          <w:sz w:val="28"/>
        </w:rPr>
      </w:pPr>
    </w:p>
    <w:p w:rsidR="00832211" w:rsidRPr="005818F9" w:rsidRDefault="00832211" w:rsidP="00F67B64">
      <w:pPr>
        <w:tabs>
          <w:tab w:val="left" w:pos="3135"/>
        </w:tabs>
        <w:rPr>
          <w:sz w:val="28"/>
        </w:rPr>
      </w:pPr>
    </w:p>
    <w:p w:rsidR="009C12E8" w:rsidRDefault="009C12E8" w:rsidP="00F67B64">
      <w:pPr>
        <w:tabs>
          <w:tab w:val="left" w:pos="3135"/>
        </w:tabs>
        <w:rPr>
          <w:sz w:val="28"/>
        </w:rPr>
      </w:pPr>
    </w:p>
    <w:p w:rsidR="00832211" w:rsidRPr="00DA5531" w:rsidRDefault="00CE7016" w:rsidP="00CE7016">
      <w:pPr>
        <w:tabs>
          <w:tab w:val="left" w:pos="975"/>
        </w:tabs>
        <w:ind w:right="1134"/>
        <w:rPr>
          <w:b/>
          <w:sz w:val="28"/>
          <w:szCs w:val="28"/>
        </w:rPr>
      </w:pPr>
      <w:r w:rsidRPr="00DA5531">
        <w:rPr>
          <w:b/>
          <w:sz w:val="28"/>
          <w:szCs w:val="28"/>
        </w:rPr>
        <w:t>ПОДВИГ  ГВА</w:t>
      </w:r>
      <w:r w:rsidR="0036718A" w:rsidRPr="00DA5531">
        <w:rPr>
          <w:b/>
          <w:sz w:val="28"/>
          <w:szCs w:val="28"/>
        </w:rPr>
        <w:t>Р</w:t>
      </w:r>
      <w:r w:rsidRPr="00DA5531">
        <w:rPr>
          <w:b/>
          <w:sz w:val="28"/>
          <w:szCs w:val="28"/>
        </w:rPr>
        <w:t>ДИИ КАПИТАНА  М.  НЕЧАЕВА</w:t>
      </w:r>
    </w:p>
    <w:p w:rsidR="00DA5531" w:rsidRPr="00DA5531" w:rsidRDefault="00CE7016" w:rsidP="00DA5531">
      <w:pPr>
        <w:tabs>
          <w:tab w:val="left" w:pos="975"/>
        </w:tabs>
        <w:ind w:right="1134"/>
        <w:rPr>
          <w:sz w:val="28"/>
          <w:szCs w:val="28"/>
        </w:rPr>
      </w:pPr>
      <w:r>
        <w:rPr>
          <w:sz w:val="28"/>
          <w:szCs w:val="28"/>
        </w:rPr>
        <w:t xml:space="preserve"> 27 декабря в</w:t>
      </w:r>
      <w:r w:rsidR="00832211" w:rsidRPr="00F55295">
        <w:rPr>
          <w:sz w:val="28"/>
          <w:szCs w:val="28"/>
        </w:rPr>
        <w:t xml:space="preserve"> 8-30 противник</w:t>
      </w:r>
      <w:r w:rsidR="00DA5531">
        <w:rPr>
          <w:sz w:val="28"/>
          <w:szCs w:val="28"/>
        </w:rPr>
        <w:t xml:space="preserve"> обрушил на наши боевые порядки</w:t>
      </w:r>
    </w:p>
    <w:p w:rsidR="001D4036" w:rsidRPr="001D4036" w:rsidRDefault="00832211" w:rsidP="00916E48">
      <w:pPr>
        <w:tabs>
          <w:tab w:val="left" w:pos="975"/>
        </w:tabs>
        <w:ind w:right="1134"/>
        <w:jc w:val="both"/>
        <w:rPr>
          <w:sz w:val="28"/>
          <w:szCs w:val="28"/>
        </w:rPr>
      </w:pPr>
      <w:r w:rsidRPr="00F55295">
        <w:rPr>
          <w:sz w:val="28"/>
          <w:szCs w:val="28"/>
        </w:rPr>
        <w:t xml:space="preserve">массу снарядов и бомб, повалили танки и мотопехота. </w:t>
      </w:r>
    </w:p>
    <w:p w:rsidR="00916E48" w:rsidRDefault="00832211" w:rsidP="00916E48">
      <w:pPr>
        <w:tabs>
          <w:tab w:val="left" w:pos="975"/>
        </w:tabs>
        <w:ind w:right="1134"/>
        <w:jc w:val="both"/>
        <w:rPr>
          <w:sz w:val="28"/>
          <w:szCs w:val="28"/>
        </w:rPr>
      </w:pPr>
      <w:r w:rsidRPr="00F55295">
        <w:rPr>
          <w:sz w:val="28"/>
          <w:szCs w:val="28"/>
        </w:rPr>
        <w:t xml:space="preserve">К 11часам обстановка резко ухудшилась. Гитлеровцам удалось ворваться в хутор Новоандреевский. Этот прорыв мог отразиться на устойчивости всей обороны.  Тогда в бой </w:t>
      </w:r>
      <w:r w:rsidR="00CE7016">
        <w:rPr>
          <w:sz w:val="28"/>
          <w:szCs w:val="28"/>
        </w:rPr>
        <w:t xml:space="preserve">был брошен резервный батальон Михаила </w:t>
      </w:r>
      <w:r w:rsidRPr="00F55295">
        <w:rPr>
          <w:sz w:val="28"/>
          <w:szCs w:val="28"/>
        </w:rPr>
        <w:t xml:space="preserve">Нечаева. </w:t>
      </w:r>
    </w:p>
    <w:p w:rsidR="001D4036" w:rsidRPr="00916E48" w:rsidRDefault="00832211" w:rsidP="00916E48">
      <w:pPr>
        <w:tabs>
          <w:tab w:val="left" w:pos="975"/>
        </w:tabs>
        <w:ind w:right="1134"/>
        <w:jc w:val="both"/>
        <w:rPr>
          <w:sz w:val="28"/>
          <w:szCs w:val="28"/>
        </w:rPr>
      </w:pPr>
      <w:r w:rsidRPr="00F55295">
        <w:rPr>
          <w:sz w:val="28"/>
          <w:szCs w:val="28"/>
        </w:rPr>
        <w:t xml:space="preserve">5 танков – все, что осталось от батальона – пошли в контратаку. </w:t>
      </w:r>
    </w:p>
    <w:p w:rsidR="00CE7016" w:rsidRPr="00DA5531" w:rsidRDefault="00832211" w:rsidP="00916E48">
      <w:pPr>
        <w:tabs>
          <w:tab w:val="left" w:pos="975"/>
        </w:tabs>
        <w:ind w:right="1134"/>
        <w:jc w:val="both"/>
        <w:rPr>
          <w:sz w:val="28"/>
          <w:szCs w:val="28"/>
        </w:rPr>
      </w:pPr>
      <w:r w:rsidRPr="00F55295">
        <w:rPr>
          <w:sz w:val="28"/>
          <w:szCs w:val="28"/>
        </w:rPr>
        <w:t xml:space="preserve">5 советских танков бесстрашно двинулись на 16 фашистских. После часа боя у немцев осталось 9 танков. Несли потери и </w:t>
      </w:r>
      <w:proofErr w:type="spellStart"/>
      <w:r w:rsidRPr="00F55295">
        <w:rPr>
          <w:sz w:val="28"/>
          <w:szCs w:val="28"/>
        </w:rPr>
        <w:t>нечаевцы</w:t>
      </w:r>
      <w:proofErr w:type="spellEnd"/>
      <w:r w:rsidRPr="00F55295">
        <w:rPr>
          <w:sz w:val="28"/>
          <w:szCs w:val="28"/>
        </w:rPr>
        <w:t>. Осталась одна командирская машина, которую немцам удалось поджечь. …</w:t>
      </w:r>
    </w:p>
    <w:p w:rsidR="0083065C" w:rsidRDefault="00832211" w:rsidP="00916E48">
      <w:pPr>
        <w:tabs>
          <w:tab w:val="left" w:pos="975"/>
        </w:tabs>
        <w:ind w:right="1134"/>
        <w:jc w:val="both"/>
        <w:rPr>
          <w:sz w:val="28"/>
          <w:szCs w:val="28"/>
        </w:rPr>
      </w:pPr>
      <w:r w:rsidRPr="00F55295">
        <w:rPr>
          <w:sz w:val="28"/>
          <w:szCs w:val="28"/>
        </w:rPr>
        <w:t xml:space="preserve">И тогда все увидели, что Нечаев повел свою машину в последнюю атаку. Он настиг гитлеровский танк и протаранил его… Взрыв </w:t>
      </w:r>
      <w:r w:rsidRPr="00F55295">
        <w:rPr>
          <w:sz w:val="28"/>
          <w:szCs w:val="28"/>
        </w:rPr>
        <w:lastRenderedPageBreak/>
        <w:t xml:space="preserve">невероятной </w:t>
      </w:r>
      <w:proofErr w:type="gramStart"/>
      <w:r w:rsidRPr="00F55295">
        <w:rPr>
          <w:sz w:val="28"/>
          <w:szCs w:val="28"/>
        </w:rPr>
        <w:t>силы</w:t>
      </w:r>
      <w:proofErr w:type="gramEnd"/>
      <w:r w:rsidRPr="00F55295">
        <w:rPr>
          <w:sz w:val="28"/>
          <w:szCs w:val="28"/>
        </w:rPr>
        <w:t xml:space="preserve"> потряс воздух. Ценой </w:t>
      </w:r>
      <w:r w:rsidR="00CE7016">
        <w:rPr>
          <w:sz w:val="28"/>
          <w:szCs w:val="28"/>
        </w:rPr>
        <w:t xml:space="preserve">своей жизни и жизни своих боевых </w:t>
      </w:r>
      <w:proofErr w:type="spellStart"/>
      <w:r w:rsidRPr="00F55295">
        <w:rPr>
          <w:sz w:val="28"/>
          <w:szCs w:val="28"/>
        </w:rPr>
        <w:t>товаришей</w:t>
      </w:r>
      <w:proofErr w:type="spellEnd"/>
      <w:r w:rsidRPr="00F55295">
        <w:rPr>
          <w:sz w:val="28"/>
          <w:szCs w:val="28"/>
        </w:rPr>
        <w:t xml:space="preserve"> капитан задержал немцев</w:t>
      </w:r>
      <w:r w:rsidR="00C15A0E">
        <w:rPr>
          <w:sz w:val="28"/>
          <w:szCs w:val="28"/>
        </w:rPr>
        <w:t xml:space="preserve">, </w:t>
      </w:r>
      <w:r w:rsidRPr="00F55295">
        <w:rPr>
          <w:sz w:val="28"/>
          <w:szCs w:val="28"/>
        </w:rPr>
        <w:t>заставив их отойти, бросив на поле боя11горящих танков и около 700 убитыми.</w:t>
      </w:r>
    </w:p>
    <w:p w:rsidR="00832211" w:rsidRDefault="00832211" w:rsidP="00327ABF">
      <w:pPr>
        <w:tabs>
          <w:tab w:val="left" w:pos="975"/>
        </w:tabs>
        <w:ind w:right="1134"/>
        <w:jc w:val="both"/>
        <w:rPr>
          <w:sz w:val="28"/>
          <w:szCs w:val="28"/>
        </w:rPr>
      </w:pPr>
      <w:r w:rsidRPr="00F55295">
        <w:rPr>
          <w:sz w:val="28"/>
          <w:szCs w:val="28"/>
        </w:rPr>
        <w:t>М.Е.Нечаеву было присвоено звание Геро</w:t>
      </w:r>
      <w:r w:rsidR="00CE7016">
        <w:rPr>
          <w:sz w:val="28"/>
          <w:szCs w:val="28"/>
        </w:rPr>
        <w:t>я Советского Союза посмертно.</w:t>
      </w:r>
    </w:p>
    <w:p w:rsidR="00916E48" w:rsidRDefault="00916E48" w:rsidP="00327ABF">
      <w:pPr>
        <w:tabs>
          <w:tab w:val="left" w:pos="975"/>
        </w:tabs>
        <w:ind w:right="1134"/>
        <w:jc w:val="both"/>
        <w:rPr>
          <w:sz w:val="28"/>
          <w:szCs w:val="28"/>
        </w:rPr>
      </w:pPr>
      <w:r>
        <w:rPr>
          <w:sz w:val="28"/>
          <w:szCs w:val="28"/>
        </w:rPr>
        <w:t>Почтим погибших минутой молчания.</w:t>
      </w:r>
    </w:p>
    <w:p w:rsidR="00D024A8" w:rsidRDefault="00D024A8" w:rsidP="00327ABF">
      <w:pPr>
        <w:tabs>
          <w:tab w:val="left" w:pos="975"/>
        </w:tabs>
        <w:ind w:right="1134"/>
        <w:jc w:val="both"/>
        <w:rPr>
          <w:sz w:val="28"/>
          <w:szCs w:val="28"/>
        </w:rPr>
      </w:pPr>
    </w:p>
    <w:p w:rsidR="003C71B7" w:rsidRDefault="003C71B7" w:rsidP="00327ABF">
      <w:pPr>
        <w:tabs>
          <w:tab w:val="left" w:pos="975"/>
        </w:tabs>
        <w:ind w:right="1134"/>
        <w:jc w:val="both"/>
        <w:rPr>
          <w:sz w:val="28"/>
          <w:szCs w:val="28"/>
        </w:rPr>
      </w:pPr>
    </w:p>
    <w:p w:rsidR="009C12E8" w:rsidRDefault="00062993" w:rsidP="00107500">
      <w:pPr>
        <w:tabs>
          <w:tab w:val="left" w:pos="3135"/>
        </w:tabs>
        <w:jc w:val="both"/>
        <w:rPr>
          <w:b/>
          <w:sz w:val="28"/>
        </w:rPr>
      </w:pPr>
      <w:r w:rsidRPr="00DA5531">
        <w:rPr>
          <w:b/>
          <w:sz w:val="28"/>
        </w:rPr>
        <w:t>ПАМЯТНИК НАШИМ ЗЕМЛЯКАМ ПИОНЕРАМ – ГЕРОЯМ ГРИШЕ ВОЛКОВУ И ФЕДЕ ИГНАТЕНКО</w:t>
      </w:r>
    </w:p>
    <w:p w:rsidR="00C01DF9" w:rsidRPr="00DA5531" w:rsidRDefault="00C01DF9" w:rsidP="00107500">
      <w:pPr>
        <w:tabs>
          <w:tab w:val="left" w:pos="3135"/>
        </w:tabs>
        <w:jc w:val="both"/>
        <w:rPr>
          <w:b/>
          <w:sz w:val="28"/>
        </w:rPr>
      </w:pPr>
    </w:p>
    <w:p w:rsidR="00C01DF9" w:rsidRPr="005C3797" w:rsidRDefault="00C01DF9" w:rsidP="00C01DF9">
      <w:pPr>
        <w:ind w:firstLine="708"/>
        <w:jc w:val="both"/>
        <w:rPr>
          <w:sz w:val="28"/>
        </w:rPr>
      </w:pPr>
      <w:r w:rsidRPr="005C3797">
        <w:rPr>
          <w:sz w:val="28"/>
        </w:rPr>
        <w:t>Лейтенант запаса В.Мельник в письме в «Пионерскую правду» писал: «…Соединение танкистов подошло к Тацинской. На окраине, возле МТС, навстречу танкистам бежал мальчишка. Когда мы остановились, он прокричал: «Впереди зенитные батареи, охраняют аэродром! ...» И показал, где находится охрана аэродрома. Танки смяли батареи, ворвались на аэродром. В разгар боя я потерял проводника и встретил его после полного занятия Тацинской…  Он шел устало, весь в копоти (горели самолеты). На шее висел трофейный автомат, а на поясе – парабеллум. С ним были ещё два мальчика. Всем  им было не более четырнадцати лет.  Мальчика – проводника  звали Гришей.</w:t>
      </w:r>
    </w:p>
    <w:p w:rsidR="00C01DF9" w:rsidRPr="005C3797" w:rsidRDefault="00C01DF9" w:rsidP="00C01DF9">
      <w:pPr>
        <w:jc w:val="both"/>
        <w:rPr>
          <w:sz w:val="28"/>
        </w:rPr>
      </w:pPr>
      <w:r w:rsidRPr="005C3797">
        <w:rPr>
          <w:sz w:val="28"/>
        </w:rPr>
        <w:tab/>
        <w:t>Мы вели тяжелые оборонительные бои... У пруда я встретил нашего проводника. Он был в траншее и из трофейного пулемета с двумя такими мальчиками вел по наступающим немцам вдоль улицы огонь. Я приказал им уйти отсюда. Они ушли. Но через некоторое время их пулемет заработал справа. Не знаю судьбу мальчика. Его героический подвиг забыть не могу. Звали его Гришей, а ребята называли его «Волк». Это, вероятно, кличка».</w:t>
      </w:r>
    </w:p>
    <w:p w:rsidR="00C01DF9" w:rsidRPr="005C3797" w:rsidRDefault="00C01DF9" w:rsidP="00C01DF9">
      <w:pPr>
        <w:jc w:val="both"/>
        <w:rPr>
          <w:sz w:val="28"/>
        </w:rPr>
      </w:pPr>
      <w:r w:rsidRPr="005C3797">
        <w:rPr>
          <w:sz w:val="28"/>
        </w:rPr>
        <w:tab/>
        <w:t xml:space="preserve">На рассвете 24 декабря 1942 года Гриша тихо, тайком от родителей, вышел из дома. Это он ходил, как выяснилось потом, встречать советских танкистов и показывать им безопасную дорогу на аэродром. В дни, когда </w:t>
      </w:r>
      <w:proofErr w:type="spellStart"/>
      <w:r w:rsidRPr="005C3797">
        <w:rPr>
          <w:sz w:val="28"/>
        </w:rPr>
        <w:t>бадановцы</w:t>
      </w:r>
      <w:proofErr w:type="spellEnd"/>
      <w:r w:rsidRPr="005C3797">
        <w:rPr>
          <w:sz w:val="28"/>
        </w:rPr>
        <w:t xml:space="preserve"> находились в </w:t>
      </w:r>
      <w:proofErr w:type="spellStart"/>
      <w:r w:rsidRPr="005C3797">
        <w:rPr>
          <w:sz w:val="28"/>
        </w:rPr>
        <w:t>Тацинской</w:t>
      </w:r>
      <w:proofErr w:type="spellEnd"/>
      <w:r w:rsidRPr="005C3797">
        <w:rPr>
          <w:sz w:val="28"/>
        </w:rPr>
        <w:t xml:space="preserve">, Гриша все время был с ними. А когда они стали выходить из окружения, Гриша хотел уйти с ними, но не успел. 29 декабря утором в хату ворвались гитлеровцы, Гришу взяли, провели через двор и расстреляли. </w:t>
      </w:r>
    </w:p>
    <w:p w:rsidR="00C01DF9" w:rsidRPr="005C3797" w:rsidRDefault="00C15A0E" w:rsidP="00C01DF9">
      <w:pPr>
        <w:jc w:val="both"/>
        <w:rPr>
          <w:sz w:val="28"/>
        </w:rPr>
      </w:pPr>
      <w:r>
        <w:rPr>
          <w:sz w:val="28"/>
        </w:rPr>
        <w:t>29 декабря Маша Ткаченко,15 лет (</w:t>
      </w:r>
      <w:r w:rsidR="00C01DF9" w:rsidRPr="005C3797">
        <w:rPr>
          <w:sz w:val="28"/>
        </w:rPr>
        <w:t>Рязанова Мария Ивановна) стала свидетелем гибели Гриши Волкова. Вот, что она рассказала: «Ранним утром  я выскочила на улицу по нужде и замерла от страха. Немец вел через наш двор (двор Ткаченко) под дулом автомата четыре человека. Среди них трое мальчишек и военнопленный. (Пленных русских держали в двухэтажном здании конторы МТС – на территории бывшей МТФ).</w:t>
      </w:r>
    </w:p>
    <w:p w:rsidR="00C01DF9" w:rsidRDefault="00C01DF9" w:rsidP="00C01DF9">
      <w:pPr>
        <w:jc w:val="both"/>
        <w:rPr>
          <w:sz w:val="28"/>
        </w:rPr>
      </w:pPr>
      <w:r w:rsidRPr="005C3797">
        <w:rPr>
          <w:sz w:val="28"/>
        </w:rPr>
        <w:tab/>
        <w:t xml:space="preserve">Первым шел Сережа с переулка Гоголевского (фамилию не помнит). Он был самый старший среди мальчишек. А затем шли ребята и последним – военнопленный, который был одет в немецкую шинель. Дошли до угла, там туалет, терны. Старший, Сережа, рванулся бежать через переулок и сумел </w:t>
      </w:r>
      <w:r w:rsidRPr="005C3797">
        <w:rPr>
          <w:sz w:val="28"/>
        </w:rPr>
        <w:lastRenderedPageBreak/>
        <w:t>спрятаться в окопе. Немец открыл огонь вслед ему</w:t>
      </w:r>
      <w:proofErr w:type="gramStart"/>
      <w:r w:rsidRPr="005C3797">
        <w:rPr>
          <w:sz w:val="28"/>
        </w:rPr>
        <w:t>… И</w:t>
      </w:r>
      <w:proofErr w:type="gramEnd"/>
      <w:r w:rsidRPr="005C3797">
        <w:rPr>
          <w:sz w:val="28"/>
        </w:rPr>
        <w:t xml:space="preserve"> сразу же залпом перестрелял мальчишек и пленного».</w:t>
      </w:r>
    </w:p>
    <w:p w:rsidR="00C01DF9" w:rsidRDefault="00C01DF9" w:rsidP="00C01DF9">
      <w:pPr>
        <w:jc w:val="both"/>
        <w:rPr>
          <w:sz w:val="28"/>
        </w:rPr>
      </w:pPr>
      <w:r>
        <w:rPr>
          <w:sz w:val="28"/>
        </w:rPr>
        <w:tab/>
        <w:t>Мария Ивановна показала место, где это произошло. Это улица Элеваторная, 69 у железной дороги, параллельно нашей школе. Это святая земля, политая кровью. Весь день убитые лежали во дворе. Немцы не разрешали к нам подходить. Бабушка Елизавета Петровна ночью сообщила родителям Гриши. Утром стали, мальчишек уже не было, а лежал только военнопленный. Бабушка и мама Маши похоронили его в окопе. Косточки до сих пор, наверное, лежат» - говорит Мария Ивановна…</w:t>
      </w:r>
    </w:p>
    <w:p w:rsidR="00C01DF9" w:rsidRDefault="00C01DF9" w:rsidP="00C01DF9">
      <w:pPr>
        <w:jc w:val="both"/>
        <w:rPr>
          <w:sz w:val="28"/>
        </w:rPr>
      </w:pPr>
      <w:r>
        <w:rPr>
          <w:sz w:val="28"/>
        </w:rPr>
        <w:tab/>
        <w:t xml:space="preserve">Гришу не забыли </w:t>
      </w:r>
      <w:proofErr w:type="spellStart"/>
      <w:r>
        <w:rPr>
          <w:sz w:val="28"/>
        </w:rPr>
        <w:t>бадановцы</w:t>
      </w:r>
      <w:proofErr w:type="spellEnd"/>
      <w:r>
        <w:rPr>
          <w:sz w:val="28"/>
        </w:rPr>
        <w:t xml:space="preserve">. В первый же приезд в </w:t>
      </w:r>
      <w:proofErr w:type="spellStart"/>
      <w:r>
        <w:rPr>
          <w:sz w:val="28"/>
        </w:rPr>
        <w:t>Тацинскую</w:t>
      </w:r>
      <w:proofErr w:type="spellEnd"/>
      <w:r>
        <w:rPr>
          <w:sz w:val="28"/>
        </w:rPr>
        <w:t xml:space="preserve"> они стали спрашивать: где «волчонок», жив ли он?</w:t>
      </w:r>
    </w:p>
    <w:p w:rsidR="00C01DF9" w:rsidRPr="005C3797" w:rsidRDefault="00C01DF9" w:rsidP="00C01DF9">
      <w:pPr>
        <w:jc w:val="both"/>
        <w:rPr>
          <w:sz w:val="28"/>
        </w:rPr>
      </w:pPr>
      <w:r>
        <w:rPr>
          <w:sz w:val="28"/>
        </w:rPr>
        <w:tab/>
        <w:t xml:space="preserve">Ветераны – танкисты склонили головы перед могилой перед могилой Гриши. И  при участии самого генерала В.М. Баданова прах Гриши и Феди Игнатенко похоронили. Они покоятся в могиле в парке на центральной площади станицы. Федя Игнатенко погиб от пули фашиста, прятавшегося в стоге соломы, когда Тацинская находилась в руках </w:t>
      </w:r>
      <w:proofErr w:type="spellStart"/>
      <w:r>
        <w:rPr>
          <w:sz w:val="28"/>
        </w:rPr>
        <w:t>бадановцев</w:t>
      </w:r>
      <w:proofErr w:type="spellEnd"/>
      <w:r>
        <w:rPr>
          <w:sz w:val="28"/>
        </w:rPr>
        <w:t>.</w:t>
      </w:r>
    </w:p>
    <w:p w:rsidR="00062993" w:rsidRDefault="00062993" w:rsidP="00107500">
      <w:pPr>
        <w:tabs>
          <w:tab w:val="left" w:pos="3135"/>
        </w:tabs>
        <w:jc w:val="both"/>
        <w:rPr>
          <w:sz w:val="28"/>
        </w:rPr>
      </w:pPr>
    </w:p>
    <w:p w:rsidR="00062993" w:rsidRDefault="00062993" w:rsidP="00107500">
      <w:pPr>
        <w:tabs>
          <w:tab w:val="left" w:pos="3135"/>
        </w:tabs>
        <w:jc w:val="both"/>
        <w:rPr>
          <w:sz w:val="28"/>
        </w:rPr>
      </w:pPr>
    </w:p>
    <w:p w:rsidR="00062993" w:rsidRDefault="00062993" w:rsidP="00107500">
      <w:pPr>
        <w:tabs>
          <w:tab w:val="left" w:pos="3135"/>
        </w:tabs>
        <w:jc w:val="both"/>
        <w:rPr>
          <w:sz w:val="28"/>
        </w:rPr>
      </w:pPr>
    </w:p>
    <w:p w:rsidR="00062993" w:rsidRPr="00DA5531" w:rsidRDefault="00062993" w:rsidP="00107500">
      <w:pPr>
        <w:tabs>
          <w:tab w:val="left" w:pos="3135"/>
        </w:tabs>
        <w:jc w:val="both"/>
        <w:rPr>
          <w:b/>
          <w:sz w:val="28"/>
        </w:rPr>
      </w:pPr>
      <w:r w:rsidRPr="00DA5531">
        <w:rPr>
          <w:b/>
          <w:sz w:val="28"/>
        </w:rPr>
        <w:t>5 МАРШРУТ</w:t>
      </w:r>
      <w:r w:rsidR="00F754CE">
        <w:rPr>
          <w:b/>
          <w:sz w:val="28"/>
        </w:rPr>
        <w:t>(автобусный)</w:t>
      </w:r>
      <w:r w:rsidRPr="00DA5531">
        <w:rPr>
          <w:b/>
          <w:sz w:val="28"/>
        </w:rPr>
        <w:t xml:space="preserve"> В ХУТОР НОВОАНДРЕЕВСКИЙ (5км от </w:t>
      </w:r>
      <w:proofErr w:type="spellStart"/>
      <w:r w:rsidRPr="00DA5531">
        <w:rPr>
          <w:b/>
          <w:sz w:val="28"/>
        </w:rPr>
        <w:t>ст</w:t>
      </w:r>
      <w:proofErr w:type="gramStart"/>
      <w:r w:rsidRPr="00DA5531">
        <w:rPr>
          <w:b/>
          <w:sz w:val="28"/>
        </w:rPr>
        <w:t>.Т</w:t>
      </w:r>
      <w:proofErr w:type="gramEnd"/>
      <w:r w:rsidRPr="00DA5531">
        <w:rPr>
          <w:b/>
          <w:sz w:val="28"/>
        </w:rPr>
        <w:t>ацинской</w:t>
      </w:r>
      <w:proofErr w:type="spellEnd"/>
      <w:r w:rsidRPr="00DA5531">
        <w:rPr>
          <w:b/>
          <w:sz w:val="28"/>
        </w:rPr>
        <w:t>)</w:t>
      </w:r>
    </w:p>
    <w:p w:rsidR="00062993" w:rsidRPr="00DA5531" w:rsidRDefault="00062993" w:rsidP="00107500">
      <w:pPr>
        <w:tabs>
          <w:tab w:val="left" w:pos="3135"/>
        </w:tabs>
        <w:jc w:val="both"/>
        <w:rPr>
          <w:b/>
          <w:sz w:val="28"/>
        </w:rPr>
      </w:pPr>
      <w:r w:rsidRPr="00DA5531">
        <w:rPr>
          <w:b/>
          <w:sz w:val="28"/>
        </w:rPr>
        <w:t>К МОГИЛЕ ЗАХОРОНЕНИЙ НЕИЗВЕСТНЫХ ВОИНОВ</w:t>
      </w:r>
    </w:p>
    <w:p w:rsidR="0015541A" w:rsidRDefault="0015541A" w:rsidP="00107500">
      <w:pPr>
        <w:tabs>
          <w:tab w:val="left" w:pos="3135"/>
        </w:tabs>
        <w:jc w:val="both"/>
        <w:rPr>
          <w:sz w:val="28"/>
        </w:rPr>
      </w:pPr>
    </w:p>
    <w:p w:rsidR="00327ABF" w:rsidRDefault="0015541A" w:rsidP="00107500">
      <w:pPr>
        <w:tabs>
          <w:tab w:val="left" w:pos="3135"/>
        </w:tabs>
        <w:jc w:val="both"/>
        <w:rPr>
          <w:sz w:val="28"/>
        </w:rPr>
      </w:pPr>
      <w:r>
        <w:rPr>
          <w:sz w:val="28"/>
        </w:rPr>
        <w:t xml:space="preserve">Здесь захоронены воины, которые погибли в ходе </w:t>
      </w:r>
      <w:proofErr w:type="spellStart"/>
      <w:r>
        <w:rPr>
          <w:sz w:val="28"/>
        </w:rPr>
        <w:t>Тацнского</w:t>
      </w:r>
      <w:proofErr w:type="spellEnd"/>
      <w:r>
        <w:rPr>
          <w:sz w:val="28"/>
        </w:rPr>
        <w:t xml:space="preserve"> рейда с 24 по 28 декабря 1942 года. Особенно тяжелые бои шли 27 декабря</w:t>
      </w:r>
      <w:r w:rsidR="003C71B7">
        <w:rPr>
          <w:sz w:val="28"/>
        </w:rPr>
        <w:t xml:space="preserve"> на западе и юго–западе, а также гремел бой южнее Тацинской. </w:t>
      </w:r>
    </w:p>
    <w:p w:rsidR="0015541A" w:rsidRDefault="003C71B7" w:rsidP="00107500">
      <w:pPr>
        <w:tabs>
          <w:tab w:val="left" w:pos="3135"/>
        </w:tabs>
        <w:jc w:val="both"/>
        <w:rPr>
          <w:sz w:val="28"/>
        </w:rPr>
      </w:pPr>
      <w:r>
        <w:rPr>
          <w:sz w:val="28"/>
        </w:rPr>
        <w:t>Фашистам удалось ворваться на аэродром. Командир 54-й танковой бригады В.М.Поляков бросил в контратаку</w:t>
      </w:r>
      <w:r w:rsidR="00327ABF">
        <w:rPr>
          <w:sz w:val="28"/>
        </w:rPr>
        <w:t xml:space="preserve"> свой резерв – роту танков гвардии старшего лейтенанта Тимченко. Более часа длился жаркий бой. Огнем и гусеницами танкисты уничтожили 250 вражеских солдат, 3 орудия, 12 пулеметов.</w:t>
      </w:r>
    </w:p>
    <w:p w:rsidR="00327ABF" w:rsidRDefault="00327ABF" w:rsidP="00107500">
      <w:pPr>
        <w:tabs>
          <w:tab w:val="left" w:pos="3135"/>
        </w:tabs>
        <w:jc w:val="both"/>
        <w:rPr>
          <w:sz w:val="28"/>
        </w:rPr>
      </w:pPr>
      <w:r>
        <w:rPr>
          <w:sz w:val="28"/>
        </w:rPr>
        <w:t xml:space="preserve">       Но и рота потеряла</w:t>
      </w:r>
      <w:r w:rsidR="00D024A8">
        <w:rPr>
          <w:sz w:val="28"/>
        </w:rPr>
        <w:t xml:space="preserve"> много людей и техники. Погибли отважные офицеры</w:t>
      </w:r>
    </w:p>
    <w:p w:rsidR="00D024A8" w:rsidRDefault="00D024A8" w:rsidP="00107500">
      <w:pPr>
        <w:tabs>
          <w:tab w:val="left" w:pos="3135"/>
        </w:tabs>
        <w:jc w:val="both"/>
        <w:rPr>
          <w:sz w:val="28"/>
        </w:rPr>
      </w:pPr>
      <w:proofErr w:type="spellStart"/>
      <w:r>
        <w:rPr>
          <w:sz w:val="28"/>
        </w:rPr>
        <w:t>С.Тимченко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П.Шмелев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М.Коханович</w:t>
      </w:r>
      <w:proofErr w:type="spellEnd"/>
      <w:r>
        <w:rPr>
          <w:sz w:val="28"/>
        </w:rPr>
        <w:t xml:space="preserve">, рядовой </w:t>
      </w:r>
      <w:proofErr w:type="spellStart"/>
      <w:r>
        <w:rPr>
          <w:sz w:val="28"/>
        </w:rPr>
        <w:t>С.Галушко</w:t>
      </w:r>
      <w:proofErr w:type="spellEnd"/>
      <w:r>
        <w:rPr>
          <w:sz w:val="28"/>
        </w:rPr>
        <w:t>. Но многие имена</w:t>
      </w:r>
    </w:p>
    <w:p w:rsidR="00D024A8" w:rsidRDefault="00D024A8" w:rsidP="00107500">
      <w:pPr>
        <w:tabs>
          <w:tab w:val="left" w:pos="3135"/>
        </w:tabs>
        <w:jc w:val="both"/>
        <w:rPr>
          <w:sz w:val="28"/>
        </w:rPr>
      </w:pPr>
      <w:r>
        <w:rPr>
          <w:sz w:val="28"/>
        </w:rPr>
        <w:t xml:space="preserve">остались неизвестными. Здесь, на </w:t>
      </w:r>
      <w:proofErr w:type="spellStart"/>
      <w:r>
        <w:rPr>
          <w:sz w:val="28"/>
        </w:rPr>
        <w:t>тацинской</w:t>
      </w:r>
      <w:proofErr w:type="spellEnd"/>
      <w:r>
        <w:rPr>
          <w:sz w:val="28"/>
        </w:rPr>
        <w:t xml:space="preserve"> земле, они нашли покой, с честью выполнив свой долг перед Родиной.</w:t>
      </w:r>
    </w:p>
    <w:p w:rsidR="00924A5D" w:rsidRDefault="00924A5D" w:rsidP="00107500">
      <w:pPr>
        <w:tabs>
          <w:tab w:val="left" w:pos="3135"/>
        </w:tabs>
        <w:jc w:val="both"/>
        <w:rPr>
          <w:sz w:val="28"/>
        </w:rPr>
      </w:pPr>
    </w:p>
    <w:p w:rsidR="00924A5D" w:rsidRDefault="00924A5D" w:rsidP="00107500">
      <w:pPr>
        <w:tabs>
          <w:tab w:val="left" w:pos="3135"/>
        </w:tabs>
        <w:jc w:val="both"/>
        <w:rPr>
          <w:sz w:val="28"/>
        </w:rPr>
      </w:pPr>
      <w:r>
        <w:rPr>
          <w:sz w:val="28"/>
        </w:rPr>
        <w:t xml:space="preserve">                       Я не могу забыть могилы той, </w:t>
      </w:r>
    </w:p>
    <w:p w:rsidR="00924A5D" w:rsidRDefault="00924A5D" w:rsidP="00107500">
      <w:pPr>
        <w:tabs>
          <w:tab w:val="left" w:pos="3135"/>
        </w:tabs>
        <w:jc w:val="both"/>
        <w:rPr>
          <w:sz w:val="28"/>
        </w:rPr>
      </w:pPr>
      <w:r>
        <w:rPr>
          <w:sz w:val="28"/>
        </w:rPr>
        <w:t xml:space="preserve">                       Далекой, одинокой средь степей,</w:t>
      </w:r>
    </w:p>
    <w:p w:rsidR="00924A5D" w:rsidRDefault="00924A5D" w:rsidP="00107500">
      <w:pPr>
        <w:tabs>
          <w:tab w:val="left" w:pos="3135"/>
        </w:tabs>
        <w:jc w:val="both"/>
        <w:rPr>
          <w:sz w:val="28"/>
        </w:rPr>
      </w:pPr>
      <w:r>
        <w:rPr>
          <w:sz w:val="28"/>
        </w:rPr>
        <w:t xml:space="preserve">                       Где спит безвестный сын страны моей, </w:t>
      </w:r>
    </w:p>
    <w:p w:rsidR="00924A5D" w:rsidRDefault="00924A5D" w:rsidP="00107500">
      <w:pPr>
        <w:tabs>
          <w:tab w:val="left" w:pos="3135"/>
        </w:tabs>
        <w:jc w:val="both"/>
        <w:rPr>
          <w:sz w:val="28"/>
        </w:rPr>
      </w:pPr>
      <w:r>
        <w:rPr>
          <w:sz w:val="28"/>
        </w:rPr>
        <w:t xml:space="preserve">                       И как по-русски крестится над ней</w:t>
      </w:r>
    </w:p>
    <w:p w:rsidR="00924A5D" w:rsidRDefault="00924A5D" w:rsidP="00107500">
      <w:pPr>
        <w:tabs>
          <w:tab w:val="left" w:pos="3135"/>
        </w:tabs>
        <w:jc w:val="both"/>
        <w:rPr>
          <w:sz w:val="28"/>
        </w:rPr>
      </w:pPr>
      <w:r>
        <w:rPr>
          <w:sz w:val="28"/>
        </w:rPr>
        <w:t xml:space="preserve">                       Старуха, утомленная стопой</w:t>
      </w:r>
    </w:p>
    <w:p w:rsidR="00924A5D" w:rsidRDefault="00C15A0E" w:rsidP="00107500">
      <w:pPr>
        <w:tabs>
          <w:tab w:val="left" w:pos="3135"/>
        </w:tabs>
        <w:jc w:val="both"/>
        <w:rPr>
          <w:sz w:val="28"/>
        </w:rPr>
      </w:pPr>
      <w:r>
        <w:rPr>
          <w:sz w:val="28"/>
        </w:rPr>
        <w:t xml:space="preserve">                       </w:t>
      </w:r>
      <w:proofErr w:type="gramStart"/>
      <w:r w:rsidR="00924A5D">
        <w:rPr>
          <w:sz w:val="28"/>
        </w:rPr>
        <w:t>Плетущаяся</w:t>
      </w:r>
      <w:proofErr w:type="gramEnd"/>
      <w:r w:rsidR="00924A5D">
        <w:rPr>
          <w:sz w:val="28"/>
        </w:rPr>
        <w:t xml:space="preserve"> </w:t>
      </w:r>
      <w:proofErr w:type="spellStart"/>
      <w:r w:rsidR="00924A5D">
        <w:rPr>
          <w:sz w:val="28"/>
        </w:rPr>
        <w:t>тропкою</w:t>
      </w:r>
      <w:proofErr w:type="spellEnd"/>
      <w:r w:rsidR="00924A5D">
        <w:rPr>
          <w:sz w:val="28"/>
        </w:rPr>
        <w:t xml:space="preserve"> степной…</w:t>
      </w:r>
    </w:p>
    <w:p w:rsidR="00924A5D" w:rsidRDefault="00924A5D" w:rsidP="00107500">
      <w:pPr>
        <w:tabs>
          <w:tab w:val="left" w:pos="3135"/>
        </w:tabs>
        <w:jc w:val="both"/>
        <w:rPr>
          <w:sz w:val="28"/>
        </w:rPr>
      </w:pPr>
    </w:p>
    <w:p w:rsidR="00062993" w:rsidRDefault="00D024A8" w:rsidP="00107500">
      <w:pPr>
        <w:tabs>
          <w:tab w:val="left" w:pos="3135"/>
        </w:tabs>
        <w:jc w:val="both"/>
        <w:rPr>
          <w:sz w:val="28"/>
        </w:rPr>
      </w:pPr>
      <w:r>
        <w:rPr>
          <w:sz w:val="28"/>
        </w:rPr>
        <w:t>Почтим погибших минутой молчания</w:t>
      </w:r>
      <w:r w:rsidR="00916E48">
        <w:rPr>
          <w:sz w:val="28"/>
        </w:rPr>
        <w:t>.</w:t>
      </w:r>
    </w:p>
    <w:p w:rsidR="00776C33" w:rsidRDefault="00776C33" w:rsidP="00107500">
      <w:pPr>
        <w:tabs>
          <w:tab w:val="left" w:pos="3135"/>
        </w:tabs>
        <w:jc w:val="both"/>
        <w:rPr>
          <w:sz w:val="28"/>
        </w:rPr>
      </w:pPr>
    </w:p>
    <w:p w:rsidR="00776C33" w:rsidRDefault="00776C33" w:rsidP="00107500">
      <w:pPr>
        <w:tabs>
          <w:tab w:val="left" w:pos="3135"/>
        </w:tabs>
        <w:jc w:val="both"/>
        <w:rPr>
          <w:sz w:val="28"/>
        </w:rPr>
      </w:pPr>
    </w:p>
    <w:p w:rsidR="00776C33" w:rsidRDefault="00776C33" w:rsidP="00107500">
      <w:pPr>
        <w:tabs>
          <w:tab w:val="left" w:pos="3135"/>
        </w:tabs>
        <w:jc w:val="both"/>
        <w:rPr>
          <w:sz w:val="28"/>
        </w:rPr>
      </w:pPr>
    </w:p>
    <w:p w:rsidR="00776C33" w:rsidRPr="008E55B2" w:rsidRDefault="00776C33" w:rsidP="00107500">
      <w:pPr>
        <w:tabs>
          <w:tab w:val="left" w:pos="3135"/>
        </w:tabs>
        <w:jc w:val="both"/>
        <w:rPr>
          <w:b/>
          <w:sz w:val="28"/>
        </w:rPr>
      </w:pPr>
      <w:r w:rsidRPr="008E55B2">
        <w:rPr>
          <w:b/>
          <w:sz w:val="28"/>
        </w:rPr>
        <w:t>ПОДВЕДЕМ ИТОГИ РАБОТЫ</w:t>
      </w:r>
    </w:p>
    <w:p w:rsidR="00776C33" w:rsidRDefault="00776C33" w:rsidP="00107500">
      <w:pPr>
        <w:tabs>
          <w:tab w:val="left" w:pos="3135"/>
        </w:tabs>
        <w:jc w:val="both"/>
        <w:rPr>
          <w:sz w:val="28"/>
        </w:rPr>
      </w:pPr>
      <w:r>
        <w:rPr>
          <w:sz w:val="28"/>
        </w:rPr>
        <w:t>В ходе работы над проектом, мы установили, что на территории станицы Тацинской и при въезде в нее возведены памятник</w:t>
      </w:r>
      <w:r w:rsidR="0052526C">
        <w:rPr>
          <w:sz w:val="28"/>
        </w:rPr>
        <w:t xml:space="preserve">и, посвященные подвигу </w:t>
      </w:r>
      <w:proofErr w:type="spellStart"/>
      <w:r>
        <w:rPr>
          <w:sz w:val="28"/>
        </w:rPr>
        <w:t>бада</w:t>
      </w:r>
      <w:r w:rsidR="0052526C">
        <w:rPr>
          <w:sz w:val="28"/>
        </w:rPr>
        <w:t>новцев</w:t>
      </w:r>
      <w:proofErr w:type="spellEnd"/>
      <w:r>
        <w:rPr>
          <w:sz w:val="28"/>
        </w:rPr>
        <w:t>,</w:t>
      </w:r>
      <w:r w:rsidR="000F50B8">
        <w:rPr>
          <w:sz w:val="28"/>
        </w:rPr>
        <w:t xml:space="preserve"> героическому Т</w:t>
      </w:r>
      <w:r w:rsidR="0052526C">
        <w:rPr>
          <w:sz w:val="28"/>
        </w:rPr>
        <w:t xml:space="preserve">ацинскому танковому рейду. </w:t>
      </w:r>
    </w:p>
    <w:p w:rsidR="0052526C" w:rsidRDefault="0052526C" w:rsidP="00107500">
      <w:pPr>
        <w:tabs>
          <w:tab w:val="left" w:pos="3135"/>
        </w:tabs>
        <w:jc w:val="both"/>
        <w:rPr>
          <w:sz w:val="28"/>
        </w:rPr>
      </w:pPr>
      <w:r>
        <w:rPr>
          <w:sz w:val="28"/>
        </w:rPr>
        <w:t xml:space="preserve">      Чтобы установить даты основания памятников и составить описание, мы посетили </w:t>
      </w:r>
      <w:proofErr w:type="spellStart"/>
      <w:r>
        <w:rPr>
          <w:sz w:val="28"/>
        </w:rPr>
        <w:t>Тацинскую</w:t>
      </w:r>
      <w:proofErr w:type="spellEnd"/>
      <w:r>
        <w:rPr>
          <w:sz w:val="28"/>
        </w:rPr>
        <w:t xml:space="preserve"> сельскую администрацию, центральную библиотеку и, конечно, Тацинский историк</w:t>
      </w:r>
      <w:proofErr w:type="gramStart"/>
      <w:r>
        <w:rPr>
          <w:sz w:val="28"/>
        </w:rPr>
        <w:t>о</w:t>
      </w:r>
      <w:r w:rsidR="0098591C">
        <w:rPr>
          <w:sz w:val="28"/>
        </w:rPr>
        <w:t>–</w:t>
      </w:r>
      <w:proofErr w:type="gramEnd"/>
      <w:r>
        <w:rPr>
          <w:sz w:val="28"/>
        </w:rPr>
        <w:t xml:space="preserve"> краеведческий</w:t>
      </w:r>
      <w:r w:rsidR="0098591C">
        <w:rPr>
          <w:sz w:val="28"/>
        </w:rPr>
        <w:t xml:space="preserve"> музей. Готового классифицированного материала нигде не было. По крупицам – из газетных статей, архивных материалов музея удалось установить следующее, которое мы оформили в виде таблицы.</w:t>
      </w:r>
    </w:p>
    <w:p w:rsidR="0098591C" w:rsidRDefault="0098591C" w:rsidP="00107500">
      <w:pPr>
        <w:tabs>
          <w:tab w:val="left" w:pos="3135"/>
        </w:tabs>
        <w:jc w:val="both"/>
        <w:rPr>
          <w:sz w:val="28"/>
        </w:rPr>
      </w:pPr>
    </w:p>
    <w:p w:rsidR="0098591C" w:rsidRPr="008E55B2" w:rsidRDefault="0098591C" w:rsidP="00107500">
      <w:pPr>
        <w:tabs>
          <w:tab w:val="left" w:pos="3135"/>
        </w:tabs>
        <w:jc w:val="both"/>
        <w:rPr>
          <w:b/>
          <w:sz w:val="28"/>
        </w:rPr>
      </w:pPr>
      <w:r w:rsidRPr="008E55B2">
        <w:rPr>
          <w:b/>
          <w:sz w:val="28"/>
        </w:rPr>
        <w:t>ПАМЯТЬ О ПОДВИГЕ БАДАНОВЦЕВ НА ТАЦИНСКОЙ ЗЕМЛЕ</w:t>
      </w:r>
    </w:p>
    <w:p w:rsidR="0098591C" w:rsidRPr="008E55B2" w:rsidRDefault="0098591C" w:rsidP="00107500">
      <w:pPr>
        <w:tabs>
          <w:tab w:val="left" w:pos="3135"/>
        </w:tabs>
        <w:jc w:val="both"/>
        <w:rPr>
          <w:b/>
          <w:sz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17"/>
        <w:gridCol w:w="3968"/>
        <w:gridCol w:w="2393"/>
        <w:gridCol w:w="2393"/>
      </w:tblGrid>
      <w:tr w:rsidR="0098591C" w:rsidTr="0098591C">
        <w:tc>
          <w:tcPr>
            <w:tcW w:w="817" w:type="dxa"/>
          </w:tcPr>
          <w:p w:rsidR="0098591C" w:rsidRDefault="00BA105B" w:rsidP="00107500">
            <w:pPr>
              <w:tabs>
                <w:tab w:val="left" w:pos="3135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3968" w:type="dxa"/>
          </w:tcPr>
          <w:p w:rsidR="0098591C" w:rsidRDefault="00BA105B" w:rsidP="00107500">
            <w:pPr>
              <w:tabs>
                <w:tab w:val="left" w:pos="3135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Название памятника</w:t>
            </w:r>
          </w:p>
        </w:tc>
        <w:tc>
          <w:tcPr>
            <w:tcW w:w="2393" w:type="dxa"/>
          </w:tcPr>
          <w:p w:rsidR="0098591C" w:rsidRDefault="00BA105B" w:rsidP="00107500">
            <w:pPr>
              <w:tabs>
                <w:tab w:val="left" w:pos="3135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Автор</w:t>
            </w:r>
          </w:p>
          <w:p w:rsidR="00BA105B" w:rsidRDefault="00BA105B" w:rsidP="00107500">
            <w:pPr>
              <w:tabs>
                <w:tab w:val="left" w:pos="3135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(если имеется)</w:t>
            </w:r>
          </w:p>
        </w:tc>
        <w:tc>
          <w:tcPr>
            <w:tcW w:w="2393" w:type="dxa"/>
          </w:tcPr>
          <w:p w:rsidR="0098591C" w:rsidRDefault="00BA105B" w:rsidP="00107500">
            <w:pPr>
              <w:tabs>
                <w:tab w:val="left" w:pos="3135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Дата открытия памятника</w:t>
            </w:r>
          </w:p>
        </w:tc>
      </w:tr>
      <w:tr w:rsidR="0098591C" w:rsidTr="0098591C">
        <w:tc>
          <w:tcPr>
            <w:tcW w:w="817" w:type="dxa"/>
          </w:tcPr>
          <w:p w:rsidR="0098591C" w:rsidRDefault="00BA105B" w:rsidP="00107500">
            <w:pPr>
              <w:tabs>
                <w:tab w:val="left" w:pos="3135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3968" w:type="dxa"/>
          </w:tcPr>
          <w:p w:rsidR="0098591C" w:rsidRDefault="00BA105B" w:rsidP="00107500">
            <w:pPr>
              <w:tabs>
                <w:tab w:val="left" w:pos="3135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Могила неизвестного солдата</w:t>
            </w:r>
          </w:p>
          <w:p w:rsidR="00BA105B" w:rsidRDefault="00BA105B" w:rsidP="00107500">
            <w:pPr>
              <w:tabs>
                <w:tab w:val="left" w:pos="3135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(хутор Новоандреевский)</w:t>
            </w:r>
          </w:p>
        </w:tc>
        <w:tc>
          <w:tcPr>
            <w:tcW w:w="2393" w:type="dxa"/>
          </w:tcPr>
          <w:p w:rsidR="0098591C" w:rsidRDefault="0098591C" w:rsidP="00107500">
            <w:pPr>
              <w:tabs>
                <w:tab w:val="left" w:pos="3135"/>
              </w:tabs>
              <w:jc w:val="both"/>
              <w:rPr>
                <w:sz w:val="28"/>
              </w:rPr>
            </w:pPr>
          </w:p>
        </w:tc>
        <w:tc>
          <w:tcPr>
            <w:tcW w:w="2393" w:type="dxa"/>
          </w:tcPr>
          <w:p w:rsidR="0098591C" w:rsidRDefault="00BA105B" w:rsidP="00107500">
            <w:pPr>
              <w:tabs>
                <w:tab w:val="left" w:pos="3135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1942г</w:t>
            </w:r>
            <w:r w:rsidR="0062558B">
              <w:rPr>
                <w:sz w:val="28"/>
              </w:rPr>
              <w:t>.</w:t>
            </w:r>
          </w:p>
        </w:tc>
      </w:tr>
      <w:tr w:rsidR="0098591C" w:rsidTr="0098591C">
        <w:tc>
          <w:tcPr>
            <w:tcW w:w="817" w:type="dxa"/>
          </w:tcPr>
          <w:p w:rsidR="0098591C" w:rsidRDefault="00BA105B" w:rsidP="00107500">
            <w:pPr>
              <w:tabs>
                <w:tab w:val="left" w:pos="3135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3968" w:type="dxa"/>
          </w:tcPr>
          <w:p w:rsidR="0098591C" w:rsidRDefault="00BA105B" w:rsidP="00107500">
            <w:pPr>
              <w:tabs>
                <w:tab w:val="left" w:pos="3135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Памятник на братской могиле</w:t>
            </w:r>
          </w:p>
          <w:p w:rsidR="00BA105B" w:rsidRDefault="00BA105B" w:rsidP="00107500">
            <w:pPr>
              <w:tabs>
                <w:tab w:val="left" w:pos="3135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(площадь борцов революции)</w:t>
            </w:r>
          </w:p>
        </w:tc>
        <w:tc>
          <w:tcPr>
            <w:tcW w:w="2393" w:type="dxa"/>
          </w:tcPr>
          <w:p w:rsidR="0098591C" w:rsidRDefault="0098591C" w:rsidP="00107500">
            <w:pPr>
              <w:tabs>
                <w:tab w:val="left" w:pos="3135"/>
              </w:tabs>
              <w:jc w:val="both"/>
              <w:rPr>
                <w:sz w:val="28"/>
              </w:rPr>
            </w:pPr>
          </w:p>
        </w:tc>
        <w:tc>
          <w:tcPr>
            <w:tcW w:w="2393" w:type="dxa"/>
          </w:tcPr>
          <w:p w:rsidR="0098591C" w:rsidRDefault="00BA105B" w:rsidP="00107500">
            <w:pPr>
              <w:tabs>
                <w:tab w:val="left" w:pos="3135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1948 г</w:t>
            </w:r>
            <w:r w:rsidR="0062558B">
              <w:rPr>
                <w:sz w:val="28"/>
              </w:rPr>
              <w:t>.</w:t>
            </w:r>
          </w:p>
        </w:tc>
      </w:tr>
      <w:tr w:rsidR="0098591C" w:rsidTr="0098591C">
        <w:tc>
          <w:tcPr>
            <w:tcW w:w="817" w:type="dxa"/>
          </w:tcPr>
          <w:p w:rsidR="0098591C" w:rsidRDefault="00BA105B" w:rsidP="00107500">
            <w:pPr>
              <w:tabs>
                <w:tab w:val="left" w:pos="3135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3968" w:type="dxa"/>
          </w:tcPr>
          <w:p w:rsidR="00BA105B" w:rsidRDefault="0062558B" w:rsidP="00107500">
            <w:pPr>
              <w:tabs>
                <w:tab w:val="left" w:pos="3135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Памятник пионерам – героям Грише Волкову и Феде Игнатенко</w:t>
            </w:r>
          </w:p>
        </w:tc>
        <w:tc>
          <w:tcPr>
            <w:tcW w:w="2393" w:type="dxa"/>
          </w:tcPr>
          <w:p w:rsidR="0062558B" w:rsidRDefault="0062558B" w:rsidP="00107500">
            <w:pPr>
              <w:tabs>
                <w:tab w:val="left" w:pos="3135"/>
              </w:tabs>
              <w:jc w:val="both"/>
              <w:rPr>
                <w:sz w:val="28"/>
              </w:rPr>
            </w:pPr>
          </w:p>
        </w:tc>
        <w:tc>
          <w:tcPr>
            <w:tcW w:w="2393" w:type="dxa"/>
          </w:tcPr>
          <w:p w:rsidR="0098591C" w:rsidRDefault="0062558B" w:rsidP="00107500">
            <w:pPr>
              <w:tabs>
                <w:tab w:val="left" w:pos="3135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1967г.</w:t>
            </w:r>
          </w:p>
        </w:tc>
      </w:tr>
      <w:tr w:rsidR="0062558B" w:rsidTr="0098591C">
        <w:tc>
          <w:tcPr>
            <w:tcW w:w="817" w:type="dxa"/>
          </w:tcPr>
          <w:p w:rsidR="0062558B" w:rsidRDefault="0062558B" w:rsidP="00107500">
            <w:pPr>
              <w:tabs>
                <w:tab w:val="left" w:pos="3135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3968" w:type="dxa"/>
          </w:tcPr>
          <w:p w:rsidR="0062558B" w:rsidRDefault="0062558B" w:rsidP="00C01DF9">
            <w:pPr>
              <w:tabs>
                <w:tab w:val="left" w:pos="3135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Тацинский Музей Боевой и Трудовой славы</w:t>
            </w:r>
          </w:p>
          <w:p w:rsidR="0062558B" w:rsidRDefault="0062558B" w:rsidP="00C01DF9">
            <w:pPr>
              <w:tabs>
                <w:tab w:val="left" w:pos="3135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(историко – краеведческий)</w:t>
            </w:r>
          </w:p>
        </w:tc>
        <w:tc>
          <w:tcPr>
            <w:tcW w:w="2393" w:type="dxa"/>
          </w:tcPr>
          <w:p w:rsidR="0062558B" w:rsidRDefault="0062558B" w:rsidP="00C01DF9">
            <w:pPr>
              <w:tabs>
                <w:tab w:val="left" w:pos="3135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Основатели:</w:t>
            </w:r>
          </w:p>
          <w:p w:rsidR="0062558B" w:rsidRDefault="0062558B" w:rsidP="00C01DF9">
            <w:pPr>
              <w:tabs>
                <w:tab w:val="left" w:pos="3135"/>
              </w:tabs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Двизов</w:t>
            </w:r>
            <w:proofErr w:type="spellEnd"/>
            <w:r>
              <w:rPr>
                <w:sz w:val="28"/>
              </w:rPr>
              <w:t xml:space="preserve"> В.</w:t>
            </w:r>
          </w:p>
          <w:p w:rsidR="0062558B" w:rsidRDefault="0062558B" w:rsidP="00C01DF9">
            <w:pPr>
              <w:tabs>
                <w:tab w:val="left" w:pos="3135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Гамаюнов В.</w:t>
            </w:r>
          </w:p>
        </w:tc>
        <w:tc>
          <w:tcPr>
            <w:tcW w:w="2393" w:type="dxa"/>
          </w:tcPr>
          <w:p w:rsidR="0062558B" w:rsidRDefault="0062558B" w:rsidP="00107500">
            <w:pPr>
              <w:tabs>
                <w:tab w:val="left" w:pos="3135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 xml:space="preserve">1968г. </w:t>
            </w:r>
          </w:p>
        </w:tc>
      </w:tr>
      <w:tr w:rsidR="0062558B" w:rsidTr="0098591C">
        <w:tc>
          <w:tcPr>
            <w:tcW w:w="817" w:type="dxa"/>
          </w:tcPr>
          <w:p w:rsidR="0062558B" w:rsidRDefault="0062558B" w:rsidP="00107500">
            <w:pPr>
              <w:tabs>
                <w:tab w:val="left" w:pos="3135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3968" w:type="dxa"/>
          </w:tcPr>
          <w:p w:rsidR="0062558B" w:rsidRDefault="0062558B" w:rsidP="00107500">
            <w:pPr>
              <w:tabs>
                <w:tab w:val="left" w:pos="3135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Мемориальный комплекс героям – танкистам</w:t>
            </w:r>
          </w:p>
          <w:p w:rsidR="0062558B" w:rsidRDefault="0062558B" w:rsidP="00107500">
            <w:pPr>
              <w:tabs>
                <w:tab w:val="left" w:pos="3135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Танк  Т-34</w:t>
            </w:r>
          </w:p>
        </w:tc>
        <w:tc>
          <w:tcPr>
            <w:tcW w:w="2393" w:type="dxa"/>
          </w:tcPr>
          <w:p w:rsidR="0062558B" w:rsidRDefault="0062558B" w:rsidP="00107500">
            <w:pPr>
              <w:tabs>
                <w:tab w:val="left" w:pos="3135"/>
              </w:tabs>
              <w:jc w:val="both"/>
              <w:rPr>
                <w:sz w:val="28"/>
              </w:rPr>
            </w:pPr>
          </w:p>
        </w:tc>
        <w:tc>
          <w:tcPr>
            <w:tcW w:w="2393" w:type="dxa"/>
          </w:tcPr>
          <w:p w:rsidR="0062558B" w:rsidRDefault="0062558B" w:rsidP="00107500">
            <w:pPr>
              <w:tabs>
                <w:tab w:val="left" w:pos="3135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9 мая 1970 г.</w:t>
            </w:r>
          </w:p>
        </w:tc>
      </w:tr>
      <w:tr w:rsidR="0062558B" w:rsidTr="0098591C">
        <w:tc>
          <w:tcPr>
            <w:tcW w:w="817" w:type="dxa"/>
          </w:tcPr>
          <w:p w:rsidR="0062558B" w:rsidRDefault="0062558B" w:rsidP="00107500">
            <w:pPr>
              <w:tabs>
                <w:tab w:val="left" w:pos="3135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3968" w:type="dxa"/>
          </w:tcPr>
          <w:p w:rsidR="0062558B" w:rsidRDefault="0062558B" w:rsidP="00107500">
            <w:pPr>
              <w:tabs>
                <w:tab w:val="left" w:pos="3135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Памятник «Стелла», посвященный 2 Гвардейскому Тацинскому танковому корпусу</w:t>
            </w:r>
          </w:p>
        </w:tc>
        <w:tc>
          <w:tcPr>
            <w:tcW w:w="2393" w:type="dxa"/>
          </w:tcPr>
          <w:p w:rsidR="0062558B" w:rsidRDefault="0062558B" w:rsidP="00107500">
            <w:pPr>
              <w:tabs>
                <w:tab w:val="left" w:pos="3135"/>
              </w:tabs>
              <w:jc w:val="both"/>
              <w:rPr>
                <w:sz w:val="28"/>
              </w:rPr>
            </w:pPr>
          </w:p>
        </w:tc>
        <w:tc>
          <w:tcPr>
            <w:tcW w:w="2393" w:type="dxa"/>
          </w:tcPr>
          <w:p w:rsidR="0062558B" w:rsidRDefault="0062558B" w:rsidP="00107500">
            <w:pPr>
              <w:tabs>
                <w:tab w:val="left" w:pos="3135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9 мая 1975 г.</w:t>
            </w:r>
          </w:p>
        </w:tc>
      </w:tr>
      <w:tr w:rsidR="0062558B" w:rsidTr="0098591C">
        <w:tc>
          <w:tcPr>
            <w:tcW w:w="817" w:type="dxa"/>
          </w:tcPr>
          <w:p w:rsidR="0062558B" w:rsidRDefault="0062558B" w:rsidP="00107500">
            <w:pPr>
              <w:tabs>
                <w:tab w:val="left" w:pos="3135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3968" w:type="dxa"/>
          </w:tcPr>
          <w:p w:rsidR="0062558B" w:rsidRDefault="00A028A4" w:rsidP="00107500">
            <w:pPr>
              <w:tabs>
                <w:tab w:val="left" w:pos="3135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 xml:space="preserve">Мемориальный комплекс </w:t>
            </w:r>
          </w:p>
          <w:p w:rsidR="00A028A4" w:rsidRDefault="00A028A4" w:rsidP="00107500">
            <w:pPr>
              <w:tabs>
                <w:tab w:val="left" w:pos="3135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«Прорыв»</w:t>
            </w:r>
          </w:p>
        </w:tc>
        <w:tc>
          <w:tcPr>
            <w:tcW w:w="2393" w:type="dxa"/>
          </w:tcPr>
          <w:p w:rsidR="0062558B" w:rsidRDefault="00A028A4" w:rsidP="00107500">
            <w:pPr>
              <w:tabs>
                <w:tab w:val="left" w:pos="3135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 xml:space="preserve">Заслуженный художник России </w:t>
            </w:r>
            <w:proofErr w:type="spellStart"/>
            <w:r>
              <w:rPr>
                <w:sz w:val="28"/>
              </w:rPr>
              <w:t>Ибалаков</w:t>
            </w:r>
            <w:proofErr w:type="spellEnd"/>
            <w:r>
              <w:rPr>
                <w:sz w:val="28"/>
              </w:rPr>
              <w:t xml:space="preserve"> П.А.</w:t>
            </w:r>
          </w:p>
        </w:tc>
        <w:tc>
          <w:tcPr>
            <w:tcW w:w="2393" w:type="dxa"/>
          </w:tcPr>
          <w:p w:rsidR="0062558B" w:rsidRDefault="00A028A4" w:rsidP="00107500">
            <w:pPr>
              <w:tabs>
                <w:tab w:val="left" w:pos="3135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9 мая 1983 г.</w:t>
            </w:r>
          </w:p>
        </w:tc>
      </w:tr>
    </w:tbl>
    <w:p w:rsidR="0098591C" w:rsidRDefault="0098591C" w:rsidP="00107500">
      <w:pPr>
        <w:tabs>
          <w:tab w:val="left" w:pos="3135"/>
        </w:tabs>
        <w:jc w:val="both"/>
        <w:rPr>
          <w:sz w:val="28"/>
        </w:rPr>
      </w:pPr>
    </w:p>
    <w:p w:rsidR="00776C33" w:rsidRDefault="00776C33" w:rsidP="00107500">
      <w:pPr>
        <w:tabs>
          <w:tab w:val="left" w:pos="3135"/>
        </w:tabs>
        <w:jc w:val="both"/>
        <w:rPr>
          <w:sz w:val="28"/>
        </w:rPr>
      </w:pPr>
    </w:p>
    <w:p w:rsidR="00776C33" w:rsidRDefault="00776C33" w:rsidP="00107500">
      <w:pPr>
        <w:tabs>
          <w:tab w:val="left" w:pos="3135"/>
        </w:tabs>
        <w:jc w:val="both"/>
        <w:rPr>
          <w:sz w:val="28"/>
        </w:rPr>
      </w:pPr>
    </w:p>
    <w:p w:rsidR="00062993" w:rsidRDefault="00A028A4" w:rsidP="00107500">
      <w:pPr>
        <w:tabs>
          <w:tab w:val="left" w:pos="3135"/>
        </w:tabs>
        <w:jc w:val="both"/>
        <w:rPr>
          <w:sz w:val="28"/>
        </w:rPr>
      </w:pPr>
      <w:r>
        <w:rPr>
          <w:sz w:val="28"/>
        </w:rPr>
        <w:t xml:space="preserve">Но </w:t>
      </w:r>
      <w:r w:rsidR="00A06439">
        <w:rPr>
          <w:sz w:val="28"/>
        </w:rPr>
        <w:t xml:space="preserve">экскурсионный маршрут разработан не в соответствии с хронологией, а с учетом логического обоснования по направлениям: </w:t>
      </w:r>
    </w:p>
    <w:p w:rsidR="00A06439" w:rsidRDefault="00A06439" w:rsidP="00107500">
      <w:pPr>
        <w:tabs>
          <w:tab w:val="left" w:pos="3135"/>
        </w:tabs>
        <w:jc w:val="both"/>
        <w:rPr>
          <w:sz w:val="28"/>
        </w:rPr>
      </w:pPr>
      <w:r>
        <w:rPr>
          <w:sz w:val="28"/>
        </w:rPr>
        <w:t xml:space="preserve"> - Прорыв к Тацинской 24 танкового рейда под руководством Баданова В.М.</w:t>
      </w:r>
    </w:p>
    <w:p w:rsidR="00A06439" w:rsidRDefault="00A06439" w:rsidP="00107500">
      <w:pPr>
        <w:tabs>
          <w:tab w:val="left" w:pos="3135"/>
        </w:tabs>
        <w:jc w:val="both"/>
        <w:rPr>
          <w:sz w:val="28"/>
        </w:rPr>
      </w:pPr>
      <w:r>
        <w:rPr>
          <w:sz w:val="28"/>
        </w:rPr>
        <w:t xml:space="preserve">   ( мемориал «Прорыв»)</w:t>
      </w:r>
    </w:p>
    <w:p w:rsidR="00A06439" w:rsidRDefault="00A06439" w:rsidP="00107500">
      <w:pPr>
        <w:tabs>
          <w:tab w:val="left" w:pos="3135"/>
        </w:tabs>
        <w:jc w:val="both"/>
        <w:rPr>
          <w:sz w:val="28"/>
        </w:rPr>
      </w:pPr>
      <w:r>
        <w:rPr>
          <w:sz w:val="28"/>
        </w:rPr>
        <w:lastRenderedPageBreak/>
        <w:t>- Слава подвига (музей, танк Т-34, памятник «Стелла»)</w:t>
      </w:r>
    </w:p>
    <w:p w:rsidR="00A06439" w:rsidRDefault="00A06439" w:rsidP="00107500">
      <w:pPr>
        <w:tabs>
          <w:tab w:val="left" w:pos="3135"/>
        </w:tabs>
        <w:jc w:val="both"/>
        <w:rPr>
          <w:sz w:val="28"/>
        </w:rPr>
      </w:pPr>
      <w:r>
        <w:rPr>
          <w:sz w:val="28"/>
        </w:rPr>
        <w:t>- Память погибших (памятник на братской могиле, памятник пионерам</w:t>
      </w:r>
      <w:r w:rsidR="000525A7">
        <w:rPr>
          <w:sz w:val="28"/>
        </w:rPr>
        <w:t>-</w:t>
      </w:r>
      <w:r>
        <w:rPr>
          <w:sz w:val="28"/>
        </w:rPr>
        <w:t xml:space="preserve"> героям Г.Волкову и Ф.Игнатенко, могила неизвестного солдата)</w:t>
      </w:r>
      <w:r w:rsidR="000525A7">
        <w:rPr>
          <w:sz w:val="28"/>
        </w:rPr>
        <w:t>.</w:t>
      </w:r>
    </w:p>
    <w:p w:rsidR="000525A7" w:rsidRDefault="000525A7" w:rsidP="00107500">
      <w:pPr>
        <w:tabs>
          <w:tab w:val="left" w:pos="3135"/>
        </w:tabs>
        <w:jc w:val="both"/>
        <w:rPr>
          <w:sz w:val="28"/>
        </w:rPr>
      </w:pPr>
      <w:r>
        <w:rPr>
          <w:sz w:val="28"/>
        </w:rPr>
        <w:t xml:space="preserve">     Данный материал будет использоваться для военно-патриотического воспитания школьников, для проведения экскурсий, посвященных Памяти героическому прошлому на нашей родной Тацинской земле в годы Великой Отечественной войны.</w:t>
      </w:r>
    </w:p>
    <w:p w:rsidR="009F4786" w:rsidRDefault="00BB137E" w:rsidP="00107500">
      <w:pPr>
        <w:jc w:val="both"/>
        <w:rPr>
          <w:sz w:val="28"/>
        </w:rPr>
      </w:pPr>
      <w:r>
        <w:rPr>
          <w:sz w:val="28"/>
        </w:rPr>
        <w:t xml:space="preserve">   Пусть этот проект станет маленьким вкладом в подготовку празднования 70-летия Великой Победы.</w:t>
      </w:r>
    </w:p>
    <w:p w:rsidR="009F4786" w:rsidRDefault="009F4786" w:rsidP="00107500">
      <w:pPr>
        <w:jc w:val="both"/>
        <w:rPr>
          <w:sz w:val="28"/>
        </w:rPr>
      </w:pPr>
    </w:p>
    <w:p w:rsidR="009F4786" w:rsidRDefault="009F4786" w:rsidP="000F7F40">
      <w:pPr>
        <w:rPr>
          <w:sz w:val="28"/>
        </w:rPr>
      </w:pPr>
    </w:p>
    <w:p w:rsidR="002827D7" w:rsidRPr="00DB6665" w:rsidRDefault="002827D7" w:rsidP="000F7F40">
      <w:pPr>
        <w:rPr>
          <w:sz w:val="28"/>
        </w:rPr>
      </w:pPr>
    </w:p>
    <w:p w:rsidR="00AF523D" w:rsidRDefault="00AF523D" w:rsidP="000F7F40">
      <w:pPr>
        <w:rPr>
          <w:sz w:val="28"/>
        </w:rPr>
      </w:pPr>
    </w:p>
    <w:p w:rsidR="00C01DF9" w:rsidRDefault="00C01DF9" w:rsidP="000F7F40">
      <w:pPr>
        <w:rPr>
          <w:sz w:val="28"/>
        </w:rPr>
      </w:pPr>
    </w:p>
    <w:p w:rsidR="00C01DF9" w:rsidRDefault="00C01DF9" w:rsidP="000F7F40">
      <w:pPr>
        <w:rPr>
          <w:sz w:val="28"/>
        </w:rPr>
      </w:pPr>
    </w:p>
    <w:p w:rsidR="00C01DF9" w:rsidRDefault="00C01DF9" w:rsidP="000F7F40">
      <w:pPr>
        <w:rPr>
          <w:sz w:val="28"/>
        </w:rPr>
      </w:pPr>
    </w:p>
    <w:p w:rsidR="00C01DF9" w:rsidRDefault="00C01DF9" w:rsidP="000F7F40">
      <w:pPr>
        <w:rPr>
          <w:sz w:val="28"/>
        </w:rPr>
      </w:pPr>
    </w:p>
    <w:p w:rsidR="00C01DF9" w:rsidRDefault="00C01DF9" w:rsidP="000F7F40">
      <w:pPr>
        <w:rPr>
          <w:sz w:val="28"/>
        </w:rPr>
      </w:pPr>
    </w:p>
    <w:p w:rsidR="00C01DF9" w:rsidRDefault="00C01DF9" w:rsidP="000F7F40">
      <w:pPr>
        <w:rPr>
          <w:sz w:val="28"/>
        </w:rPr>
      </w:pPr>
    </w:p>
    <w:p w:rsidR="00C01DF9" w:rsidRDefault="00C01DF9" w:rsidP="000F7F40">
      <w:pPr>
        <w:rPr>
          <w:sz w:val="28"/>
        </w:rPr>
      </w:pPr>
    </w:p>
    <w:p w:rsidR="00C01DF9" w:rsidRDefault="00C01DF9" w:rsidP="000F7F40">
      <w:pPr>
        <w:rPr>
          <w:sz w:val="28"/>
        </w:rPr>
      </w:pPr>
    </w:p>
    <w:p w:rsidR="00C01DF9" w:rsidRDefault="00C01DF9" w:rsidP="000F7F40">
      <w:pPr>
        <w:rPr>
          <w:sz w:val="28"/>
        </w:rPr>
      </w:pPr>
    </w:p>
    <w:p w:rsidR="00C01DF9" w:rsidRDefault="00C01DF9" w:rsidP="000F7F40">
      <w:pPr>
        <w:rPr>
          <w:sz w:val="28"/>
        </w:rPr>
      </w:pPr>
    </w:p>
    <w:p w:rsidR="00C01DF9" w:rsidRDefault="00C01DF9" w:rsidP="000F7F40">
      <w:pPr>
        <w:rPr>
          <w:sz w:val="28"/>
        </w:rPr>
      </w:pPr>
    </w:p>
    <w:p w:rsidR="00C01DF9" w:rsidRDefault="00C01DF9" w:rsidP="000F7F40">
      <w:pPr>
        <w:rPr>
          <w:sz w:val="28"/>
        </w:rPr>
      </w:pPr>
    </w:p>
    <w:p w:rsidR="00C01DF9" w:rsidRDefault="00C01DF9" w:rsidP="000F7F40">
      <w:pPr>
        <w:rPr>
          <w:sz w:val="28"/>
        </w:rPr>
      </w:pPr>
    </w:p>
    <w:p w:rsidR="00C01DF9" w:rsidRDefault="00C01DF9" w:rsidP="000F7F40">
      <w:pPr>
        <w:rPr>
          <w:sz w:val="28"/>
        </w:rPr>
      </w:pPr>
    </w:p>
    <w:p w:rsidR="00C01DF9" w:rsidRDefault="00C01DF9" w:rsidP="000F7F40">
      <w:pPr>
        <w:rPr>
          <w:sz w:val="28"/>
        </w:rPr>
      </w:pPr>
    </w:p>
    <w:p w:rsidR="00C01DF9" w:rsidRDefault="00C01DF9" w:rsidP="000F7F40">
      <w:pPr>
        <w:rPr>
          <w:sz w:val="28"/>
        </w:rPr>
      </w:pPr>
    </w:p>
    <w:p w:rsidR="00C01DF9" w:rsidRDefault="00C01DF9" w:rsidP="000F7F40">
      <w:pPr>
        <w:rPr>
          <w:sz w:val="28"/>
        </w:rPr>
      </w:pPr>
    </w:p>
    <w:p w:rsidR="00C01DF9" w:rsidRDefault="00C01DF9" w:rsidP="000F7F40">
      <w:pPr>
        <w:rPr>
          <w:sz w:val="28"/>
        </w:rPr>
      </w:pPr>
    </w:p>
    <w:p w:rsidR="00C01DF9" w:rsidRDefault="00C01DF9" w:rsidP="000F7F40">
      <w:pPr>
        <w:rPr>
          <w:sz w:val="28"/>
        </w:rPr>
      </w:pPr>
    </w:p>
    <w:p w:rsidR="00C01DF9" w:rsidRDefault="00C01DF9" w:rsidP="000F7F40">
      <w:pPr>
        <w:rPr>
          <w:sz w:val="28"/>
        </w:rPr>
      </w:pPr>
    </w:p>
    <w:p w:rsidR="00C01DF9" w:rsidRDefault="00C01DF9" w:rsidP="000F7F40">
      <w:pPr>
        <w:rPr>
          <w:sz w:val="28"/>
        </w:rPr>
      </w:pPr>
    </w:p>
    <w:p w:rsidR="00C01DF9" w:rsidRDefault="00C01DF9" w:rsidP="000F7F40">
      <w:pPr>
        <w:rPr>
          <w:sz w:val="28"/>
        </w:rPr>
      </w:pPr>
    </w:p>
    <w:p w:rsidR="00C01DF9" w:rsidRDefault="00C01DF9" w:rsidP="000F7F40">
      <w:pPr>
        <w:rPr>
          <w:sz w:val="28"/>
        </w:rPr>
      </w:pPr>
    </w:p>
    <w:p w:rsidR="00C01DF9" w:rsidRDefault="00C01DF9" w:rsidP="000F7F40">
      <w:pPr>
        <w:rPr>
          <w:sz w:val="28"/>
        </w:rPr>
      </w:pPr>
    </w:p>
    <w:p w:rsidR="00C01DF9" w:rsidRDefault="00C01DF9" w:rsidP="000F7F40">
      <w:pPr>
        <w:rPr>
          <w:sz w:val="28"/>
        </w:rPr>
      </w:pPr>
    </w:p>
    <w:p w:rsidR="00C01DF9" w:rsidRDefault="00C01DF9" w:rsidP="000F7F40">
      <w:pPr>
        <w:rPr>
          <w:sz w:val="28"/>
        </w:rPr>
      </w:pPr>
    </w:p>
    <w:p w:rsidR="00C01DF9" w:rsidRDefault="00C01DF9" w:rsidP="000F7F40">
      <w:pPr>
        <w:rPr>
          <w:sz w:val="28"/>
        </w:rPr>
      </w:pPr>
    </w:p>
    <w:p w:rsidR="00C01DF9" w:rsidRDefault="00C01DF9" w:rsidP="000F7F40">
      <w:pPr>
        <w:rPr>
          <w:sz w:val="28"/>
        </w:rPr>
      </w:pPr>
    </w:p>
    <w:p w:rsidR="00C01DF9" w:rsidRDefault="00C01DF9" w:rsidP="000F7F40">
      <w:pPr>
        <w:rPr>
          <w:sz w:val="28"/>
        </w:rPr>
      </w:pPr>
    </w:p>
    <w:p w:rsidR="00C01DF9" w:rsidRDefault="00C01DF9" w:rsidP="000F7F40">
      <w:pPr>
        <w:rPr>
          <w:sz w:val="28"/>
        </w:rPr>
      </w:pPr>
    </w:p>
    <w:p w:rsidR="00C01DF9" w:rsidRDefault="00C01DF9" w:rsidP="000F7F40">
      <w:pPr>
        <w:rPr>
          <w:sz w:val="28"/>
        </w:rPr>
      </w:pPr>
    </w:p>
    <w:p w:rsidR="00C01DF9" w:rsidRDefault="00C01DF9" w:rsidP="000F7F40">
      <w:pPr>
        <w:rPr>
          <w:sz w:val="28"/>
        </w:rPr>
      </w:pPr>
    </w:p>
    <w:p w:rsidR="00C01DF9" w:rsidRPr="0029160F" w:rsidRDefault="00C01DF9" w:rsidP="000F7F40">
      <w:pPr>
        <w:rPr>
          <w:b/>
          <w:sz w:val="28"/>
        </w:rPr>
      </w:pPr>
      <w:r w:rsidRPr="0029160F">
        <w:rPr>
          <w:b/>
          <w:sz w:val="28"/>
        </w:rPr>
        <w:lastRenderedPageBreak/>
        <w:t>МЕМОРИАЛЬНЫЙ КОМПЛЕКС «ПРОРЫВ»</w:t>
      </w:r>
    </w:p>
    <w:p w:rsidR="00C01DF9" w:rsidRPr="0029160F" w:rsidRDefault="00C01DF9" w:rsidP="000F7F40">
      <w:pPr>
        <w:rPr>
          <w:b/>
          <w:sz w:val="28"/>
        </w:rPr>
      </w:pPr>
      <w:r w:rsidRPr="0029160F">
        <w:rPr>
          <w:b/>
          <w:sz w:val="28"/>
        </w:rPr>
        <w:t>АВТОР: ЗАСЛУЖЕННЫЙ ХУДОЖНИК РОССИИ  ИБАЛАКОВ И.П.</w:t>
      </w:r>
    </w:p>
    <w:p w:rsidR="00C01DF9" w:rsidRPr="0029160F" w:rsidRDefault="00C01DF9" w:rsidP="000F7F40">
      <w:pPr>
        <w:rPr>
          <w:b/>
          <w:sz w:val="28"/>
        </w:rPr>
      </w:pPr>
      <w:proofErr w:type="gramStart"/>
      <w:r w:rsidRPr="0029160F">
        <w:rPr>
          <w:b/>
          <w:sz w:val="28"/>
        </w:rPr>
        <w:t>ОТКРЫТ</w:t>
      </w:r>
      <w:proofErr w:type="gramEnd"/>
      <w:r w:rsidRPr="0029160F">
        <w:rPr>
          <w:b/>
          <w:sz w:val="28"/>
        </w:rPr>
        <w:t xml:space="preserve">  9 МАЯ 1983 года</w:t>
      </w:r>
    </w:p>
    <w:p w:rsidR="00C01DF9" w:rsidRPr="0029160F" w:rsidRDefault="00C01DF9" w:rsidP="000F7F40">
      <w:pPr>
        <w:rPr>
          <w:b/>
          <w:sz w:val="28"/>
        </w:rPr>
      </w:pPr>
    </w:p>
    <w:p w:rsidR="00C01DF9" w:rsidRPr="0029160F" w:rsidRDefault="00C01DF9" w:rsidP="000F7F40">
      <w:pPr>
        <w:rPr>
          <w:b/>
          <w:sz w:val="28"/>
        </w:rPr>
      </w:pPr>
      <w:r w:rsidRPr="0029160F">
        <w:rPr>
          <w:b/>
          <w:sz w:val="28"/>
        </w:rPr>
        <w:t>ЗНАМЕНИТЫЙ  ТАНК Т-34.  В ТАЦИНСКОМ  ТАНКОВОМ  РЕ</w:t>
      </w:r>
      <w:r w:rsidR="00B10982" w:rsidRPr="0029160F">
        <w:rPr>
          <w:b/>
          <w:sz w:val="28"/>
        </w:rPr>
        <w:t>Й</w:t>
      </w:r>
      <w:r w:rsidRPr="0029160F">
        <w:rPr>
          <w:b/>
          <w:sz w:val="28"/>
        </w:rPr>
        <w:t>ДЕ</w:t>
      </w:r>
    </w:p>
    <w:p w:rsidR="00C01DF9" w:rsidRPr="0029160F" w:rsidRDefault="00B10982" w:rsidP="000F7F40">
      <w:pPr>
        <w:rPr>
          <w:b/>
          <w:sz w:val="28"/>
        </w:rPr>
      </w:pPr>
      <w:r w:rsidRPr="0029160F">
        <w:rPr>
          <w:b/>
          <w:sz w:val="28"/>
        </w:rPr>
        <w:t>УЧАСТВОВАЛО 96 ТАНКОВ Т-34.</w:t>
      </w:r>
    </w:p>
    <w:p w:rsidR="00B10982" w:rsidRPr="0029160F" w:rsidRDefault="00B10982" w:rsidP="000F7F40">
      <w:pPr>
        <w:rPr>
          <w:b/>
          <w:sz w:val="28"/>
        </w:rPr>
      </w:pPr>
      <w:proofErr w:type="gramStart"/>
      <w:r w:rsidRPr="0029160F">
        <w:rPr>
          <w:b/>
          <w:sz w:val="28"/>
        </w:rPr>
        <w:t>ПОСТАВЛЕН  НА ПОСТАМЕНТ 9 МАЯ 1975 года</w:t>
      </w:r>
      <w:proofErr w:type="gramEnd"/>
    </w:p>
    <w:p w:rsidR="00B10982" w:rsidRPr="0029160F" w:rsidRDefault="00B10982" w:rsidP="000F7F40">
      <w:pPr>
        <w:rPr>
          <w:b/>
          <w:sz w:val="28"/>
        </w:rPr>
      </w:pPr>
    </w:p>
    <w:p w:rsidR="00B10982" w:rsidRPr="0029160F" w:rsidRDefault="00B10982" w:rsidP="000F7F40">
      <w:pPr>
        <w:rPr>
          <w:b/>
          <w:sz w:val="28"/>
        </w:rPr>
      </w:pPr>
      <w:proofErr w:type="gramStart"/>
      <w:r w:rsidRPr="0029160F">
        <w:rPr>
          <w:b/>
          <w:sz w:val="28"/>
        </w:rPr>
        <w:t xml:space="preserve">ПАМЯТНИК «СТЕЛЛА», ПОСВЯЩЕННЫЙ 2 ГВАРДЕЙСКОМУ </w:t>
      </w:r>
      <w:proofErr w:type="gramEnd"/>
    </w:p>
    <w:p w:rsidR="00B10982" w:rsidRPr="0029160F" w:rsidRDefault="00B10982" w:rsidP="000F7F40">
      <w:pPr>
        <w:rPr>
          <w:b/>
          <w:sz w:val="28"/>
        </w:rPr>
      </w:pPr>
      <w:r w:rsidRPr="0029160F">
        <w:rPr>
          <w:b/>
          <w:sz w:val="28"/>
        </w:rPr>
        <w:t xml:space="preserve">ТАЦИНСКОМУ  ТАНКОВОМУ КОРПУСУ. </w:t>
      </w:r>
      <w:proofErr w:type="gramStart"/>
      <w:r w:rsidRPr="0029160F">
        <w:rPr>
          <w:b/>
          <w:sz w:val="28"/>
        </w:rPr>
        <w:t>РАСПОЛОЖЕН</w:t>
      </w:r>
      <w:proofErr w:type="gramEnd"/>
      <w:r w:rsidRPr="0029160F">
        <w:rPr>
          <w:b/>
          <w:sz w:val="28"/>
        </w:rPr>
        <w:t xml:space="preserve"> НА ПРИВОКЗАЛЬНОЙ ПЛОЩАДИ. 9 МАЯ 1975 года</w:t>
      </w:r>
    </w:p>
    <w:p w:rsidR="00B10982" w:rsidRPr="0029160F" w:rsidRDefault="00B10982" w:rsidP="000F7F40">
      <w:pPr>
        <w:rPr>
          <w:b/>
          <w:sz w:val="28"/>
        </w:rPr>
      </w:pPr>
    </w:p>
    <w:p w:rsidR="00065664" w:rsidRPr="0029160F" w:rsidRDefault="00B10982" w:rsidP="000F7F40">
      <w:pPr>
        <w:rPr>
          <w:b/>
          <w:sz w:val="28"/>
        </w:rPr>
      </w:pPr>
      <w:r w:rsidRPr="0029160F">
        <w:rPr>
          <w:b/>
          <w:sz w:val="28"/>
        </w:rPr>
        <w:t xml:space="preserve">ПАМЯТНИК ВОИНАМ </w:t>
      </w:r>
      <w:r w:rsidR="00065664" w:rsidRPr="0029160F">
        <w:rPr>
          <w:b/>
          <w:sz w:val="28"/>
        </w:rPr>
        <w:t>–</w:t>
      </w:r>
      <w:r w:rsidRPr="0029160F">
        <w:rPr>
          <w:b/>
          <w:sz w:val="28"/>
        </w:rPr>
        <w:t xml:space="preserve"> ТАНКИСТАМ</w:t>
      </w:r>
      <w:r w:rsidR="00065664" w:rsidRPr="0029160F">
        <w:rPr>
          <w:b/>
          <w:sz w:val="28"/>
        </w:rPr>
        <w:t xml:space="preserve"> НА БРАТСКОЙ МОГИЛЕ.</w:t>
      </w:r>
    </w:p>
    <w:p w:rsidR="00065664" w:rsidRPr="0029160F" w:rsidRDefault="00065664" w:rsidP="000F7F40">
      <w:pPr>
        <w:rPr>
          <w:b/>
          <w:sz w:val="28"/>
        </w:rPr>
      </w:pPr>
      <w:r w:rsidRPr="0029160F">
        <w:rPr>
          <w:b/>
          <w:sz w:val="28"/>
        </w:rPr>
        <w:t xml:space="preserve">ПЛОЩАДЬ БОРЦОВ РЕВОЛЮЦИИ. 1948 год.  РЕКОНСТРУИРОВАН </w:t>
      </w:r>
    </w:p>
    <w:p w:rsidR="00065664" w:rsidRPr="0029160F" w:rsidRDefault="00065664" w:rsidP="000F7F40">
      <w:pPr>
        <w:rPr>
          <w:b/>
          <w:sz w:val="28"/>
        </w:rPr>
      </w:pPr>
      <w:r w:rsidRPr="0029160F">
        <w:rPr>
          <w:b/>
          <w:sz w:val="28"/>
        </w:rPr>
        <w:t>В СОВРЕМЕННОЕ ВРЕМЯ.</w:t>
      </w:r>
    </w:p>
    <w:p w:rsidR="00065664" w:rsidRPr="0029160F" w:rsidRDefault="00065664" w:rsidP="000F7F40">
      <w:pPr>
        <w:rPr>
          <w:b/>
          <w:sz w:val="28"/>
        </w:rPr>
      </w:pPr>
    </w:p>
    <w:p w:rsidR="00065664" w:rsidRPr="0029160F" w:rsidRDefault="00065664" w:rsidP="000F7F40">
      <w:pPr>
        <w:rPr>
          <w:b/>
          <w:sz w:val="28"/>
        </w:rPr>
      </w:pPr>
      <w:r w:rsidRPr="0029160F">
        <w:rPr>
          <w:b/>
          <w:sz w:val="28"/>
        </w:rPr>
        <w:t>СПИСОК ПОГИБШИХ ТАНКИСТОВ - БАДАНОВЦЕВ НА ПАМЯТНИКЕ-</w:t>
      </w:r>
    </w:p>
    <w:p w:rsidR="00065664" w:rsidRPr="0029160F" w:rsidRDefault="00065664" w:rsidP="000F7F40">
      <w:pPr>
        <w:rPr>
          <w:b/>
          <w:sz w:val="28"/>
        </w:rPr>
      </w:pPr>
      <w:r w:rsidRPr="0029160F">
        <w:rPr>
          <w:b/>
          <w:sz w:val="28"/>
        </w:rPr>
        <w:t>БРАТСКОЙ МОГИЛЕ. ОНИ НАШЛИ СВОЙ ПОКОЙ НА ТАЦИНСКОЙ ЗЕМЛЕ.</w:t>
      </w:r>
    </w:p>
    <w:p w:rsidR="00065664" w:rsidRPr="0029160F" w:rsidRDefault="00065664" w:rsidP="000F7F40">
      <w:pPr>
        <w:rPr>
          <w:b/>
          <w:sz w:val="28"/>
        </w:rPr>
      </w:pPr>
    </w:p>
    <w:p w:rsidR="00065664" w:rsidRPr="0029160F" w:rsidRDefault="00065664" w:rsidP="000F7F40">
      <w:pPr>
        <w:rPr>
          <w:b/>
          <w:sz w:val="28"/>
        </w:rPr>
      </w:pPr>
      <w:r w:rsidRPr="0029160F">
        <w:rPr>
          <w:b/>
          <w:sz w:val="28"/>
        </w:rPr>
        <w:t>ПАМЯТНИК ПИОНЕРАМ-ГЕРОЯМ Г.ВОЛКОВУ И Ф. ИГНАТЕНКО.</w:t>
      </w:r>
    </w:p>
    <w:p w:rsidR="00065664" w:rsidRPr="0029160F" w:rsidRDefault="00065664" w:rsidP="000F7F40">
      <w:pPr>
        <w:rPr>
          <w:b/>
          <w:sz w:val="28"/>
        </w:rPr>
      </w:pPr>
      <w:r w:rsidRPr="0029160F">
        <w:rPr>
          <w:b/>
          <w:sz w:val="28"/>
        </w:rPr>
        <w:t>ПЕРЕЗАХОРОНЕНИЕ</w:t>
      </w:r>
      <w:r w:rsidR="0029160F" w:rsidRPr="0029160F">
        <w:rPr>
          <w:b/>
          <w:sz w:val="28"/>
        </w:rPr>
        <w:t xml:space="preserve"> ЮНЫХ ГЕРОЕВ И ОТКРЫТИЕ ПАМЯТНИКА </w:t>
      </w:r>
    </w:p>
    <w:p w:rsidR="0029160F" w:rsidRPr="0029160F" w:rsidRDefault="0029160F" w:rsidP="000F7F40">
      <w:pPr>
        <w:rPr>
          <w:b/>
          <w:sz w:val="28"/>
        </w:rPr>
      </w:pPr>
      <w:r w:rsidRPr="0029160F">
        <w:rPr>
          <w:b/>
          <w:sz w:val="28"/>
        </w:rPr>
        <w:t>СОСТОЯЛОСЬ В 1967 году.</w:t>
      </w:r>
    </w:p>
    <w:p w:rsidR="0029160F" w:rsidRPr="0029160F" w:rsidRDefault="0029160F" w:rsidP="000F7F40">
      <w:pPr>
        <w:rPr>
          <w:b/>
          <w:sz w:val="28"/>
        </w:rPr>
      </w:pPr>
    </w:p>
    <w:p w:rsidR="0029160F" w:rsidRPr="0029160F" w:rsidRDefault="0029160F" w:rsidP="000F7F40">
      <w:pPr>
        <w:rPr>
          <w:b/>
          <w:sz w:val="28"/>
        </w:rPr>
      </w:pPr>
      <w:r w:rsidRPr="0029160F">
        <w:rPr>
          <w:b/>
          <w:sz w:val="28"/>
        </w:rPr>
        <w:t>МОГИЛА НЕИЗВЕСТНОГО СОЛДАТА</w:t>
      </w:r>
    </w:p>
    <w:p w:rsidR="0029160F" w:rsidRPr="0029160F" w:rsidRDefault="0029160F" w:rsidP="000F7F40">
      <w:pPr>
        <w:rPr>
          <w:b/>
          <w:sz w:val="28"/>
        </w:rPr>
      </w:pPr>
      <w:r w:rsidRPr="0029160F">
        <w:rPr>
          <w:b/>
          <w:sz w:val="28"/>
        </w:rPr>
        <w:t>(ХУТОР НОВООАНДРЕЕВСКИЙ) 1942 год. ГРАНИТНЫЙ ПАМЯТНИК</w:t>
      </w:r>
    </w:p>
    <w:p w:rsidR="0029160F" w:rsidRDefault="0029160F" w:rsidP="000F7F40">
      <w:pPr>
        <w:rPr>
          <w:b/>
          <w:sz w:val="28"/>
        </w:rPr>
      </w:pPr>
      <w:r w:rsidRPr="0029160F">
        <w:rPr>
          <w:b/>
          <w:sz w:val="28"/>
        </w:rPr>
        <w:t>2000 год.</w:t>
      </w:r>
    </w:p>
    <w:p w:rsidR="00A31F0C" w:rsidRDefault="00A31F0C" w:rsidP="000F7F40">
      <w:pPr>
        <w:rPr>
          <w:b/>
          <w:sz w:val="28"/>
        </w:rPr>
      </w:pPr>
    </w:p>
    <w:p w:rsidR="00A31F0C" w:rsidRDefault="00A31F0C" w:rsidP="000F7F40">
      <w:pPr>
        <w:rPr>
          <w:b/>
          <w:sz w:val="28"/>
        </w:rPr>
      </w:pPr>
    </w:p>
    <w:p w:rsidR="00A31F0C" w:rsidRDefault="00A31F0C" w:rsidP="000F7F40">
      <w:pPr>
        <w:rPr>
          <w:b/>
          <w:sz w:val="28"/>
        </w:rPr>
      </w:pPr>
    </w:p>
    <w:p w:rsidR="00A31F0C" w:rsidRDefault="00A31F0C" w:rsidP="000F7F40">
      <w:pPr>
        <w:rPr>
          <w:b/>
          <w:sz w:val="28"/>
        </w:rPr>
      </w:pPr>
    </w:p>
    <w:p w:rsidR="00A31F0C" w:rsidRDefault="00A31F0C" w:rsidP="000F7F40">
      <w:pPr>
        <w:rPr>
          <w:b/>
          <w:sz w:val="28"/>
        </w:rPr>
      </w:pPr>
    </w:p>
    <w:p w:rsidR="00A31F0C" w:rsidRDefault="00A31F0C" w:rsidP="000F7F40">
      <w:pPr>
        <w:rPr>
          <w:b/>
          <w:sz w:val="28"/>
        </w:rPr>
      </w:pPr>
    </w:p>
    <w:p w:rsidR="00A31F0C" w:rsidRDefault="00A31F0C" w:rsidP="000F7F40">
      <w:pPr>
        <w:rPr>
          <w:b/>
          <w:sz w:val="28"/>
        </w:rPr>
      </w:pPr>
    </w:p>
    <w:p w:rsidR="00A31F0C" w:rsidRDefault="00A31F0C" w:rsidP="000F7F40">
      <w:pPr>
        <w:rPr>
          <w:b/>
          <w:sz w:val="28"/>
        </w:rPr>
      </w:pPr>
    </w:p>
    <w:p w:rsidR="00A31F0C" w:rsidRDefault="00A31F0C" w:rsidP="000F7F40">
      <w:pPr>
        <w:rPr>
          <w:b/>
          <w:sz w:val="28"/>
        </w:rPr>
      </w:pPr>
    </w:p>
    <w:p w:rsidR="00A31F0C" w:rsidRDefault="00A31F0C" w:rsidP="000F7F40">
      <w:pPr>
        <w:rPr>
          <w:b/>
          <w:sz w:val="28"/>
        </w:rPr>
      </w:pPr>
    </w:p>
    <w:p w:rsidR="00A31F0C" w:rsidRDefault="00A31F0C" w:rsidP="000F7F40">
      <w:pPr>
        <w:rPr>
          <w:b/>
          <w:sz w:val="28"/>
        </w:rPr>
      </w:pPr>
    </w:p>
    <w:p w:rsidR="00A31F0C" w:rsidRDefault="00A31F0C" w:rsidP="000F7F40">
      <w:pPr>
        <w:rPr>
          <w:b/>
          <w:sz w:val="28"/>
        </w:rPr>
      </w:pPr>
    </w:p>
    <w:p w:rsidR="00A31F0C" w:rsidRDefault="00A31F0C" w:rsidP="000F7F40">
      <w:pPr>
        <w:rPr>
          <w:b/>
          <w:sz w:val="28"/>
        </w:rPr>
      </w:pPr>
    </w:p>
    <w:p w:rsidR="00A31F0C" w:rsidRDefault="00A31F0C" w:rsidP="000F7F40">
      <w:pPr>
        <w:rPr>
          <w:b/>
          <w:sz w:val="28"/>
        </w:rPr>
      </w:pPr>
    </w:p>
    <w:p w:rsidR="00A31F0C" w:rsidRDefault="00A31F0C" w:rsidP="000F7F40">
      <w:pPr>
        <w:rPr>
          <w:b/>
          <w:sz w:val="28"/>
        </w:rPr>
      </w:pPr>
    </w:p>
    <w:p w:rsidR="00A31F0C" w:rsidRDefault="00A31F0C" w:rsidP="000F7F40">
      <w:pPr>
        <w:rPr>
          <w:b/>
          <w:sz w:val="28"/>
        </w:rPr>
      </w:pPr>
    </w:p>
    <w:p w:rsidR="00A31F0C" w:rsidRPr="00A45EF1" w:rsidRDefault="00A31F0C" w:rsidP="00A31F0C">
      <w:pPr>
        <w:jc w:val="center"/>
        <w:rPr>
          <w:sz w:val="36"/>
          <w:szCs w:val="36"/>
        </w:rPr>
      </w:pPr>
      <w:r w:rsidRPr="00A45EF1">
        <w:rPr>
          <w:sz w:val="36"/>
          <w:szCs w:val="36"/>
        </w:rPr>
        <w:lastRenderedPageBreak/>
        <w:t>Муниципальное бюджетное общеобразовательное учреждение</w:t>
      </w:r>
    </w:p>
    <w:p w:rsidR="00A31F0C" w:rsidRPr="00A45EF1" w:rsidRDefault="00A31F0C" w:rsidP="00A31F0C">
      <w:pPr>
        <w:jc w:val="center"/>
        <w:rPr>
          <w:sz w:val="36"/>
          <w:szCs w:val="36"/>
        </w:rPr>
      </w:pPr>
      <w:r w:rsidRPr="00A45EF1">
        <w:rPr>
          <w:sz w:val="36"/>
          <w:szCs w:val="36"/>
        </w:rPr>
        <w:t>Тацинская средняя общеобразовательная школа № 3</w:t>
      </w:r>
    </w:p>
    <w:p w:rsidR="00A31F0C" w:rsidRPr="00A45EF1" w:rsidRDefault="00A31F0C" w:rsidP="00A31F0C">
      <w:pPr>
        <w:jc w:val="center"/>
        <w:rPr>
          <w:sz w:val="36"/>
          <w:szCs w:val="36"/>
        </w:rPr>
      </w:pPr>
    </w:p>
    <w:p w:rsidR="00A31F0C" w:rsidRPr="00A31F0C" w:rsidRDefault="00A31F0C" w:rsidP="00A31F0C">
      <w:pPr>
        <w:jc w:val="center"/>
        <w:rPr>
          <w:sz w:val="28"/>
          <w:szCs w:val="28"/>
        </w:rPr>
      </w:pPr>
    </w:p>
    <w:p w:rsidR="00A31F0C" w:rsidRPr="00A31F0C" w:rsidRDefault="00A31F0C" w:rsidP="00A31F0C">
      <w:pPr>
        <w:jc w:val="center"/>
        <w:rPr>
          <w:b/>
          <w:sz w:val="28"/>
          <w:szCs w:val="28"/>
        </w:rPr>
      </w:pPr>
    </w:p>
    <w:p w:rsidR="00A31F0C" w:rsidRPr="00A31F0C" w:rsidRDefault="00A31F0C" w:rsidP="00A31F0C">
      <w:pPr>
        <w:jc w:val="center"/>
        <w:rPr>
          <w:b/>
          <w:sz w:val="48"/>
          <w:szCs w:val="48"/>
        </w:rPr>
      </w:pPr>
    </w:p>
    <w:p w:rsidR="00A31F0C" w:rsidRPr="00A31F0C" w:rsidRDefault="00A31F0C" w:rsidP="00A31F0C">
      <w:pPr>
        <w:jc w:val="center"/>
        <w:rPr>
          <w:b/>
          <w:sz w:val="48"/>
          <w:szCs w:val="48"/>
        </w:rPr>
      </w:pPr>
    </w:p>
    <w:p w:rsidR="00A31F0C" w:rsidRPr="00A45EF1" w:rsidRDefault="00A31F0C" w:rsidP="00A31F0C">
      <w:pPr>
        <w:jc w:val="center"/>
        <w:rPr>
          <w:b/>
          <w:sz w:val="28"/>
          <w:szCs w:val="28"/>
        </w:rPr>
      </w:pPr>
    </w:p>
    <w:p w:rsidR="00A31F0C" w:rsidRPr="00A31F0C" w:rsidRDefault="00A31F0C" w:rsidP="00A31F0C">
      <w:pPr>
        <w:jc w:val="center"/>
        <w:rPr>
          <w:sz w:val="40"/>
          <w:szCs w:val="40"/>
        </w:rPr>
      </w:pPr>
      <w:r w:rsidRPr="00A45EF1">
        <w:rPr>
          <w:sz w:val="40"/>
          <w:szCs w:val="40"/>
        </w:rPr>
        <w:t xml:space="preserve">ТЕМА </w:t>
      </w:r>
      <w:r w:rsidR="002C10CC">
        <w:rPr>
          <w:sz w:val="40"/>
          <w:szCs w:val="40"/>
        </w:rPr>
        <w:t xml:space="preserve">ПРОЕКТА - </w:t>
      </w:r>
      <w:r w:rsidRPr="00A45EF1">
        <w:rPr>
          <w:sz w:val="40"/>
          <w:szCs w:val="40"/>
        </w:rPr>
        <w:t>ЭКСКУРССИИ</w:t>
      </w:r>
    </w:p>
    <w:p w:rsidR="00A31F0C" w:rsidRPr="00A31F0C" w:rsidRDefault="00A31F0C" w:rsidP="00A31F0C">
      <w:pPr>
        <w:jc w:val="center"/>
        <w:rPr>
          <w:b/>
          <w:sz w:val="40"/>
          <w:szCs w:val="40"/>
        </w:rPr>
      </w:pPr>
    </w:p>
    <w:p w:rsidR="00A31F0C" w:rsidRPr="00A45EF1" w:rsidRDefault="00A31F0C" w:rsidP="00A31F0C">
      <w:pPr>
        <w:jc w:val="center"/>
        <w:rPr>
          <w:b/>
          <w:sz w:val="56"/>
          <w:szCs w:val="56"/>
        </w:rPr>
      </w:pPr>
      <w:r w:rsidRPr="00A45EF1">
        <w:rPr>
          <w:b/>
          <w:sz w:val="56"/>
          <w:szCs w:val="56"/>
        </w:rPr>
        <w:t>«Память о подвиге танкистов-</w:t>
      </w:r>
      <w:proofErr w:type="spellStart"/>
      <w:r w:rsidRPr="00A45EF1">
        <w:rPr>
          <w:b/>
          <w:sz w:val="56"/>
          <w:szCs w:val="56"/>
        </w:rPr>
        <w:t>бадановцев</w:t>
      </w:r>
      <w:proofErr w:type="spellEnd"/>
    </w:p>
    <w:p w:rsidR="00A31F0C" w:rsidRPr="00A45EF1" w:rsidRDefault="00A31F0C" w:rsidP="00A31F0C">
      <w:pPr>
        <w:jc w:val="center"/>
        <w:rPr>
          <w:b/>
          <w:sz w:val="56"/>
          <w:szCs w:val="56"/>
        </w:rPr>
      </w:pPr>
      <w:r w:rsidRPr="00A45EF1">
        <w:rPr>
          <w:b/>
          <w:sz w:val="56"/>
          <w:szCs w:val="56"/>
        </w:rPr>
        <w:t>на Тацинской земле»</w:t>
      </w:r>
    </w:p>
    <w:p w:rsidR="00A31F0C" w:rsidRPr="00A45EF1" w:rsidRDefault="00A31F0C" w:rsidP="00A31F0C">
      <w:pPr>
        <w:jc w:val="center"/>
        <w:rPr>
          <w:b/>
          <w:sz w:val="28"/>
          <w:szCs w:val="28"/>
        </w:rPr>
      </w:pPr>
    </w:p>
    <w:p w:rsidR="00A31F0C" w:rsidRPr="00A45EF1" w:rsidRDefault="00A31F0C" w:rsidP="00A31F0C">
      <w:pPr>
        <w:jc w:val="center"/>
        <w:rPr>
          <w:b/>
          <w:sz w:val="28"/>
          <w:szCs w:val="28"/>
        </w:rPr>
      </w:pPr>
    </w:p>
    <w:p w:rsidR="00A31F0C" w:rsidRPr="00A45EF1" w:rsidRDefault="00A31F0C" w:rsidP="00A31F0C">
      <w:pPr>
        <w:jc w:val="center"/>
        <w:rPr>
          <w:b/>
          <w:sz w:val="28"/>
          <w:szCs w:val="28"/>
        </w:rPr>
      </w:pPr>
    </w:p>
    <w:p w:rsidR="00A31F0C" w:rsidRPr="00A45EF1" w:rsidRDefault="002C10CC" w:rsidP="00A31F0C">
      <w:pPr>
        <w:ind w:firstLine="4962"/>
        <w:rPr>
          <w:sz w:val="32"/>
          <w:szCs w:val="32"/>
        </w:rPr>
      </w:pPr>
      <w:r>
        <w:rPr>
          <w:sz w:val="32"/>
          <w:szCs w:val="32"/>
        </w:rPr>
        <w:t>Выполнила</w:t>
      </w:r>
      <w:r w:rsidR="00A31F0C" w:rsidRPr="00A45EF1">
        <w:rPr>
          <w:sz w:val="32"/>
          <w:szCs w:val="32"/>
        </w:rPr>
        <w:t>:</w:t>
      </w:r>
    </w:p>
    <w:p w:rsidR="00A31F0C" w:rsidRPr="00A45EF1" w:rsidRDefault="00A31F0C" w:rsidP="002C10CC">
      <w:pPr>
        <w:ind w:firstLine="4962"/>
        <w:rPr>
          <w:sz w:val="32"/>
          <w:szCs w:val="32"/>
        </w:rPr>
      </w:pPr>
      <w:r w:rsidRPr="00A45EF1">
        <w:rPr>
          <w:sz w:val="32"/>
          <w:szCs w:val="32"/>
        </w:rPr>
        <w:t xml:space="preserve"> </w:t>
      </w:r>
    </w:p>
    <w:p w:rsidR="00A31F0C" w:rsidRPr="00A45EF1" w:rsidRDefault="00A31F0C" w:rsidP="00A31F0C">
      <w:pPr>
        <w:ind w:firstLine="4962"/>
        <w:rPr>
          <w:sz w:val="32"/>
          <w:szCs w:val="32"/>
        </w:rPr>
      </w:pPr>
      <w:r w:rsidRPr="00A45EF1">
        <w:rPr>
          <w:sz w:val="32"/>
          <w:szCs w:val="32"/>
        </w:rPr>
        <w:t xml:space="preserve"> учащаяся 10 класса,</w:t>
      </w:r>
    </w:p>
    <w:p w:rsidR="00A31F0C" w:rsidRPr="00A45EF1" w:rsidRDefault="00A31F0C" w:rsidP="00A31F0C">
      <w:pPr>
        <w:ind w:firstLine="4962"/>
        <w:rPr>
          <w:sz w:val="32"/>
          <w:szCs w:val="32"/>
        </w:rPr>
      </w:pPr>
      <w:r w:rsidRPr="00A45EF1">
        <w:rPr>
          <w:sz w:val="32"/>
          <w:szCs w:val="32"/>
        </w:rPr>
        <w:t xml:space="preserve"> Тацинской СОШ № 3</w:t>
      </w:r>
    </w:p>
    <w:p w:rsidR="00A31F0C" w:rsidRPr="00A45EF1" w:rsidRDefault="00A31F0C" w:rsidP="00A31F0C">
      <w:pPr>
        <w:ind w:firstLine="4962"/>
        <w:rPr>
          <w:sz w:val="32"/>
          <w:szCs w:val="32"/>
        </w:rPr>
      </w:pPr>
    </w:p>
    <w:p w:rsidR="00A31F0C" w:rsidRPr="00A45EF1" w:rsidRDefault="00A31F0C" w:rsidP="00A31F0C">
      <w:pPr>
        <w:ind w:firstLine="4962"/>
        <w:rPr>
          <w:sz w:val="32"/>
          <w:szCs w:val="32"/>
        </w:rPr>
      </w:pPr>
    </w:p>
    <w:p w:rsidR="00A31F0C" w:rsidRPr="00A45EF1" w:rsidRDefault="00A31F0C" w:rsidP="00A31F0C">
      <w:pPr>
        <w:ind w:firstLine="4962"/>
        <w:rPr>
          <w:sz w:val="32"/>
          <w:szCs w:val="32"/>
        </w:rPr>
      </w:pPr>
      <w:r w:rsidRPr="00A45EF1">
        <w:rPr>
          <w:sz w:val="32"/>
          <w:szCs w:val="32"/>
        </w:rPr>
        <w:t>Руководитель:</w:t>
      </w:r>
    </w:p>
    <w:p w:rsidR="00A31F0C" w:rsidRPr="00A45EF1" w:rsidRDefault="00A31F0C" w:rsidP="00A31F0C">
      <w:pPr>
        <w:ind w:firstLine="4962"/>
        <w:rPr>
          <w:sz w:val="32"/>
          <w:szCs w:val="32"/>
        </w:rPr>
      </w:pPr>
      <w:r w:rsidRPr="00A45EF1">
        <w:rPr>
          <w:sz w:val="32"/>
          <w:szCs w:val="32"/>
        </w:rPr>
        <w:t>Васильева Т.А.</w:t>
      </w:r>
    </w:p>
    <w:p w:rsidR="00A31F0C" w:rsidRPr="00A31F0C" w:rsidRDefault="00A31F0C" w:rsidP="00A31F0C">
      <w:pPr>
        <w:ind w:firstLine="4962"/>
        <w:rPr>
          <w:sz w:val="32"/>
          <w:szCs w:val="32"/>
        </w:rPr>
      </w:pPr>
      <w:proofErr w:type="spellStart"/>
      <w:proofErr w:type="gramStart"/>
      <w:r w:rsidRPr="00A45EF1">
        <w:rPr>
          <w:sz w:val="32"/>
          <w:szCs w:val="32"/>
          <w:lang w:val="en-US"/>
        </w:rPr>
        <w:t>emeil</w:t>
      </w:r>
      <w:proofErr w:type="spellEnd"/>
      <w:proofErr w:type="gramEnd"/>
    </w:p>
    <w:p w:rsidR="00A31F0C" w:rsidRPr="00A31F0C" w:rsidRDefault="009377BE" w:rsidP="00A31F0C">
      <w:pPr>
        <w:ind w:firstLine="4962"/>
        <w:rPr>
          <w:sz w:val="28"/>
          <w:szCs w:val="28"/>
        </w:rPr>
      </w:pPr>
      <w:hyperlink r:id="rId9" w:history="1">
        <w:r w:rsidR="00A31F0C" w:rsidRPr="00A45EF1">
          <w:rPr>
            <w:rStyle w:val="a9"/>
            <w:sz w:val="28"/>
            <w:szCs w:val="28"/>
            <w:lang w:val="en-US"/>
          </w:rPr>
          <w:t>mirnovschool</w:t>
        </w:r>
        <w:r w:rsidR="00A31F0C" w:rsidRPr="00A31F0C">
          <w:rPr>
            <w:rStyle w:val="a9"/>
            <w:sz w:val="28"/>
            <w:szCs w:val="28"/>
          </w:rPr>
          <w:t>@</w:t>
        </w:r>
        <w:r w:rsidR="00A31F0C" w:rsidRPr="00A45EF1">
          <w:rPr>
            <w:rStyle w:val="a9"/>
            <w:sz w:val="28"/>
            <w:szCs w:val="28"/>
            <w:lang w:val="en-US"/>
          </w:rPr>
          <w:t>bk</w:t>
        </w:r>
        <w:r w:rsidR="00A31F0C" w:rsidRPr="00A31F0C">
          <w:rPr>
            <w:rStyle w:val="a9"/>
            <w:sz w:val="28"/>
            <w:szCs w:val="28"/>
          </w:rPr>
          <w:t>.</w:t>
        </w:r>
        <w:r w:rsidR="00A31F0C" w:rsidRPr="00A45EF1">
          <w:rPr>
            <w:rStyle w:val="a9"/>
            <w:sz w:val="28"/>
            <w:szCs w:val="28"/>
            <w:lang w:val="en-US"/>
          </w:rPr>
          <w:t>ru</w:t>
        </w:r>
      </w:hyperlink>
    </w:p>
    <w:p w:rsidR="00A31F0C" w:rsidRPr="00A31F0C" w:rsidRDefault="00A31F0C" w:rsidP="00A31F0C">
      <w:pPr>
        <w:ind w:firstLine="4962"/>
        <w:rPr>
          <w:sz w:val="32"/>
          <w:szCs w:val="32"/>
        </w:rPr>
      </w:pPr>
    </w:p>
    <w:p w:rsidR="00A31F0C" w:rsidRPr="00A31F0C" w:rsidRDefault="00A31F0C" w:rsidP="00A31F0C">
      <w:pPr>
        <w:ind w:firstLine="4962"/>
        <w:rPr>
          <w:sz w:val="28"/>
          <w:szCs w:val="28"/>
        </w:rPr>
      </w:pPr>
    </w:p>
    <w:p w:rsidR="00A31F0C" w:rsidRPr="00A31F0C" w:rsidRDefault="00A31F0C" w:rsidP="00A31F0C">
      <w:pPr>
        <w:ind w:firstLine="4962"/>
        <w:rPr>
          <w:sz w:val="28"/>
          <w:szCs w:val="28"/>
        </w:rPr>
      </w:pPr>
    </w:p>
    <w:p w:rsidR="00A31F0C" w:rsidRPr="00A31F0C" w:rsidRDefault="00A31F0C" w:rsidP="00A31F0C">
      <w:pPr>
        <w:jc w:val="center"/>
        <w:rPr>
          <w:sz w:val="36"/>
          <w:szCs w:val="36"/>
        </w:rPr>
      </w:pPr>
    </w:p>
    <w:p w:rsidR="00A31F0C" w:rsidRPr="00AB0B8F" w:rsidRDefault="00A31F0C" w:rsidP="00A31F0C">
      <w:pPr>
        <w:jc w:val="center"/>
        <w:rPr>
          <w:sz w:val="36"/>
          <w:szCs w:val="36"/>
        </w:rPr>
      </w:pPr>
      <w:r w:rsidRPr="00A45EF1">
        <w:rPr>
          <w:sz w:val="36"/>
          <w:szCs w:val="36"/>
          <w:lang w:val="en-US"/>
        </w:rPr>
        <w:t>c</w:t>
      </w:r>
      <w:proofErr w:type="spellStart"/>
      <w:r w:rsidRPr="00A45EF1">
        <w:rPr>
          <w:sz w:val="36"/>
          <w:szCs w:val="36"/>
        </w:rPr>
        <w:t>т</w:t>
      </w:r>
      <w:r w:rsidRPr="00AB0B8F">
        <w:rPr>
          <w:sz w:val="36"/>
          <w:szCs w:val="36"/>
        </w:rPr>
        <w:t>.</w:t>
      </w:r>
      <w:r w:rsidRPr="00A45EF1">
        <w:rPr>
          <w:sz w:val="36"/>
          <w:szCs w:val="36"/>
        </w:rPr>
        <w:t>Тацинская</w:t>
      </w:r>
      <w:proofErr w:type="spellEnd"/>
    </w:p>
    <w:p w:rsidR="00BA114F" w:rsidRPr="003A7A12" w:rsidRDefault="003A7A12" w:rsidP="003A7A12">
      <w:pPr>
        <w:jc w:val="center"/>
        <w:rPr>
          <w:sz w:val="36"/>
          <w:szCs w:val="36"/>
        </w:rPr>
      </w:pPr>
      <w:r>
        <w:rPr>
          <w:sz w:val="36"/>
          <w:szCs w:val="36"/>
        </w:rPr>
        <w:t>2014</w:t>
      </w:r>
    </w:p>
    <w:p w:rsidR="00BA114F" w:rsidRDefault="00BA114F" w:rsidP="00BA114F">
      <w:pPr>
        <w:rPr>
          <w:sz w:val="28"/>
          <w:szCs w:val="28"/>
        </w:rPr>
      </w:pPr>
    </w:p>
    <w:p w:rsidR="00BA114F" w:rsidRDefault="00BA114F" w:rsidP="00BA114F">
      <w:pPr>
        <w:rPr>
          <w:sz w:val="28"/>
          <w:szCs w:val="28"/>
        </w:rPr>
      </w:pPr>
    </w:p>
    <w:p w:rsidR="00C15A0E" w:rsidRDefault="00C15A0E" w:rsidP="00BA114F">
      <w:pPr>
        <w:rPr>
          <w:sz w:val="28"/>
          <w:szCs w:val="28"/>
        </w:rPr>
      </w:pPr>
    </w:p>
    <w:p w:rsidR="003A7A12" w:rsidRDefault="003A7A12" w:rsidP="003A7A12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                                                           </w:t>
      </w:r>
      <w:r>
        <w:rPr>
          <w:sz w:val="28"/>
          <w:szCs w:val="28"/>
        </w:rPr>
        <w:t>Отечество-  2016</w:t>
      </w:r>
    </w:p>
    <w:p w:rsidR="003A7A12" w:rsidRDefault="003A7A12" w:rsidP="003A7A12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Министерство образования и науки Российской Федерации</w:t>
      </w:r>
    </w:p>
    <w:p w:rsidR="003A7A12" w:rsidRDefault="003A7A12" w:rsidP="003A7A12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Министерство общего и профессионального образования Ростовской области</w:t>
      </w:r>
    </w:p>
    <w:p w:rsidR="003A7A12" w:rsidRDefault="003A7A12" w:rsidP="003A7A12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Всероссийский конкурс исследовательских краеведческих работ учащихся «Отечество»</w:t>
      </w:r>
    </w:p>
    <w:p w:rsidR="003A7A12" w:rsidRDefault="003A7A12" w:rsidP="003A7A12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Номинация «Великая Отечественная»</w:t>
      </w:r>
    </w:p>
    <w:p w:rsidR="003A7A12" w:rsidRDefault="003A7A12" w:rsidP="003A7A12">
      <w:pPr>
        <w:spacing w:line="360" w:lineRule="auto"/>
        <w:jc w:val="center"/>
        <w:rPr>
          <w:sz w:val="28"/>
          <w:szCs w:val="28"/>
        </w:rPr>
      </w:pPr>
    </w:p>
    <w:p w:rsidR="003A7A12" w:rsidRDefault="003A7A12" w:rsidP="003A7A12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Тема работы:</w:t>
      </w:r>
    </w:p>
    <w:p w:rsidR="003A7A12" w:rsidRDefault="001054DB" w:rsidP="003A7A12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«Память о подвиге </w:t>
      </w:r>
      <w:proofErr w:type="spellStart"/>
      <w:r>
        <w:rPr>
          <w:sz w:val="28"/>
          <w:szCs w:val="28"/>
        </w:rPr>
        <w:t>Б</w:t>
      </w:r>
      <w:r w:rsidR="003A7A12">
        <w:rPr>
          <w:sz w:val="28"/>
          <w:szCs w:val="28"/>
        </w:rPr>
        <w:t>адановцев</w:t>
      </w:r>
      <w:proofErr w:type="spellEnd"/>
      <w:r w:rsidR="003A7A12">
        <w:rPr>
          <w:sz w:val="28"/>
          <w:szCs w:val="28"/>
        </w:rPr>
        <w:t xml:space="preserve"> на </w:t>
      </w:r>
      <w:proofErr w:type="spellStart"/>
      <w:r w:rsidR="003A7A12">
        <w:rPr>
          <w:sz w:val="28"/>
          <w:szCs w:val="28"/>
        </w:rPr>
        <w:t>тацинской</w:t>
      </w:r>
      <w:proofErr w:type="spellEnd"/>
      <w:r w:rsidR="003A7A12">
        <w:rPr>
          <w:sz w:val="28"/>
          <w:szCs w:val="28"/>
        </w:rPr>
        <w:t xml:space="preserve"> земле»</w:t>
      </w:r>
    </w:p>
    <w:p w:rsidR="003A7A12" w:rsidRDefault="003A7A12" w:rsidP="003A7A12">
      <w:pPr>
        <w:spacing w:line="360" w:lineRule="auto"/>
        <w:jc w:val="center"/>
        <w:rPr>
          <w:sz w:val="28"/>
          <w:szCs w:val="28"/>
        </w:rPr>
      </w:pPr>
    </w:p>
    <w:p w:rsidR="003A7A12" w:rsidRDefault="003A7A12" w:rsidP="003A7A1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Подготовила:</w:t>
      </w:r>
    </w:p>
    <w:p w:rsidR="003A7A12" w:rsidRDefault="003A7A12" w:rsidP="003A7A1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Радченко Мария Романовна</w:t>
      </w:r>
    </w:p>
    <w:p w:rsidR="003A7A12" w:rsidRDefault="003A7A12" w:rsidP="003A7A1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учащаяся  9а класса</w:t>
      </w:r>
    </w:p>
    <w:p w:rsidR="003A7A12" w:rsidRDefault="003A7A12" w:rsidP="003A7A1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МБОУ </w:t>
      </w:r>
      <w:proofErr w:type="spellStart"/>
      <w:r>
        <w:rPr>
          <w:sz w:val="28"/>
          <w:szCs w:val="28"/>
        </w:rPr>
        <w:t>Тацинская</w:t>
      </w:r>
      <w:proofErr w:type="spellEnd"/>
      <w:r>
        <w:rPr>
          <w:sz w:val="28"/>
          <w:szCs w:val="28"/>
        </w:rPr>
        <w:t xml:space="preserve"> СОШ№3</w:t>
      </w:r>
    </w:p>
    <w:p w:rsidR="003A7A12" w:rsidRDefault="003A7A12" w:rsidP="003A7A1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347060 </w:t>
      </w:r>
      <w:proofErr w:type="spellStart"/>
      <w:r>
        <w:rPr>
          <w:sz w:val="28"/>
          <w:szCs w:val="28"/>
        </w:rPr>
        <w:t>ул</w:t>
      </w:r>
      <w:proofErr w:type="gramStart"/>
      <w:r>
        <w:rPr>
          <w:sz w:val="28"/>
          <w:szCs w:val="28"/>
        </w:rPr>
        <w:t>.О</w:t>
      </w:r>
      <w:proofErr w:type="gramEnd"/>
      <w:r>
        <w:rPr>
          <w:sz w:val="28"/>
          <w:szCs w:val="28"/>
        </w:rPr>
        <w:t>ктябрьская</w:t>
      </w:r>
      <w:proofErr w:type="spellEnd"/>
      <w:r>
        <w:rPr>
          <w:sz w:val="28"/>
          <w:szCs w:val="28"/>
        </w:rPr>
        <w:t>, 131,</w:t>
      </w:r>
    </w:p>
    <w:p w:rsidR="003A7A12" w:rsidRDefault="003A7A12" w:rsidP="003A7A1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Ст. </w:t>
      </w:r>
      <w:proofErr w:type="spellStart"/>
      <w:r>
        <w:rPr>
          <w:sz w:val="28"/>
          <w:szCs w:val="28"/>
        </w:rPr>
        <w:t>Тацинская</w:t>
      </w:r>
      <w:proofErr w:type="spellEnd"/>
      <w:r>
        <w:rPr>
          <w:sz w:val="28"/>
          <w:szCs w:val="28"/>
        </w:rPr>
        <w:t xml:space="preserve">  Ростовской области</w:t>
      </w:r>
    </w:p>
    <w:p w:rsidR="003A7A12" w:rsidRDefault="003A7A12" w:rsidP="003A7A1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347060 ул. Электрификации,37 </w:t>
      </w:r>
    </w:p>
    <w:p w:rsidR="003A7A12" w:rsidRDefault="003A7A12" w:rsidP="003A7A1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89281199355        </w:t>
      </w:r>
    </w:p>
    <w:p w:rsidR="003A7A12" w:rsidRDefault="003A7A12" w:rsidP="003A7A1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Ст. </w:t>
      </w:r>
      <w:proofErr w:type="spellStart"/>
      <w:r>
        <w:rPr>
          <w:sz w:val="28"/>
          <w:szCs w:val="28"/>
        </w:rPr>
        <w:t>Тацинская</w:t>
      </w:r>
      <w:proofErr w:type="spellEnd"/>
      <w:r>
        <w:rPr>
          <w:sz w:val="28"/>
          <w:szCs w:val="28"/>
        </w:rPr>
        <w:t xml:space="preserve">  Ростовской области</w:t>
      </w:r>
    </w:p>
    <w:p w:rsidR="003A7A12" w:rsidRDefault="003A7A12" w:rsidP="003A7A1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Руководитель:</w:t>
      </w:r>
    </w:p>
    <w:p w:rsidR="003A7A12" w:rsidRDefault="003A7A12" w:rsidP="003A7A1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Васильева Татьяна Александровна,</w:t>
      </w:r>
    </w:p>
    <w:p w:rsidR="003A7A12" w:rsidRDefault="003A7A12" w:rsidP="003A7A1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учитель истории, обществознания</w:t>
      </w:r>
    </w:p>
    <w:p w:rsidR="003A7A12" w:rsidRDefault="003A7A12" w:rsidP="003A7A12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</w:t>
      </w:r>
      <w:r>
        <w:rPr>
          <w:sz w:val="28"/>
          <w:szCs w:val="28"/>
        </w:rPr>
        <w:t xml:space="preserve">МБОУ </w:t>
      </w:r>
      <w:proofErr w:type="spellStart"/>
      <w:r>
        <w:rPr>
          <w:sz w:val="28"/>
          <w:szCs w:val="28"/>
        </w:rPr>
        <w:t>Тацинская</w:t>
      </w:r>
      <w:proofErr w:type="spellEnd"/>
      <w:r>
        <w:rPr>
          <w:sz w:val="28"/>
          <w:szCs w:val="28"/>
        </w:rPr>
        <w:t xml:space="preserve"> СОШ№3</w:t>
      </w:r>
    </w:p>
    <w:p w:rsidR="003A7A12" w:rsidRDefault="003A7A12" w:rsidP="003A7A1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347060 </w:t>
      </w:r>
      <w:proofErr w:type="spellStart"/>
      <w:r>
        <w:rPr>
          <w:sz w:val="28"/>
          <w:szCs w:val="28"/>
        </w:rPr>
        <w:t>ул</w:t>
      </w:r>
      <w:proofErr w:type="spellEnd"/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>Октябрьская, 131,</w:t>
      </w:r>
    </w:p>
    <w:p w:rsidR="003A7A12" w:rsidRDefault="003A7A12" w:rsidP="003A7A1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Ст. </w:t>
      </w:r>
      <w:proofErr w:type="spellStart"/>
      <w:r>
        <w:rPr>
          <w:sz w:val="28"/>
          <w:szCs w:val="28"/>
        </w:rPr>
        <w:t>Тацинская</w:t>
      </w:r>
      <w:proofErr w:type="spellEnd"/>
      <w:r>
        <w:rPr>
          <w:sz w:val="28"/>
          <w:szCs w:val="28"/>
        </w:rPr>
        <w:t xml:space="preserve">  Ростовской области</w:t>
      </w:r>
    </w:p>
    <w:p w:rsidR="003A7A12" w:rsidRDefault="003A7A12" w:rsidP="003A7A12">
      <w:pPr>
        <w:spacing w:line="360" w:lineRule="auto"/>
        <w:jc w:val="center"/>
        <w:rPr>
          <w:sz w:val="28"/>
          <w:szCs w:val="28"/>
        </w:rPr>
      </w:pPr>
    </w:p>
    <w:p w:rsidR="003A7A12" w:rsidRDefault="003A7A12" w:rsidP="003A7A12">
      <w:pPr>
        <w:spacing w:line="360" w:lineRule="auto"/>
        <w:jc w:val="center"/>
        <w:rPr>
          <w:sz w:val="28"/>
          <w:szCs w:val="28"/>
        </w:rPr>
      </w:pPr>
    </w:p>
    <w:p w:rsidR="003A7A12" w:rsidRDefault="003A7A12" w:rsidP="003A7A12">
      <w:pPr>
        <w:spacing w:line="360" w:lineRule="auto"/>
        <w:jc w:val="center"/>
        <w:rPr>
          <w:sz w:val="28"/>
          <w:szCs w:val="28"/>
        </w:rPr>
      </w:pPr>
    </w:p>
    <w:p w:rsidR="003A7A12" w:rsidRDefault="003A7A12" w:rsidP="003A7A12">
      <w:pPr>
        <w:spacing w:line="360" w:lineRule="auto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Ст</w:t>
      </w:r>
      <w:proofErr w:type="gramStart"/>
      <w:r>
        <w:rPr>
          <w:sz w:val="28"/>
          <w:szCs w:val="28"/>
        </w:rPr>
        <w:t>.Т</w:t>
      </w:r>
      <w:proofErr w:type="gramEnd"/>
      <w:r>
        <w:rPr>
          <w:sz w:val="28"/>
          <w:szCs w:val="28"/>
        </w:rPr>
        <w:t>ацинская</w:t>
      </w:r>
      <w:proofErr w:type="spellEnd"/>
    </w:p>
    <w:p w:rsidR="003A7A12" w:rsidRDefault="003A7A12" w:rsidP="003A7A12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2016год</w:t>
      </w:r>
    </w:p>
    <w:p w:rsidR="00C15A0E" w:rsidRDefault="00C15A0E" w:rsidP="00C15A0E">
      <w:pPr>
        <w:rPr>
          <w:b/>
          <w:sz w:val="28"/>
        </w:rPr>
      </w:pPr>
    </w:p>
    <w:p w:rsidR="00C15A0E" w:rsidRDefault="00A83D35" w:rsidP="00C15A0E">
      <w:pPr>
        <w:rPr>
          <w:b/>
          <w:sz w:val="28"/>
        </w:rPr>
      </w:pPr>
      <w:r>
        <w:rPr>
          <w:b/>
          <w:sz w:val="28"/>
        </w:rPr>
        <w:t>СОДЕРЖАНИЕ</w:t>
      </w:r>
    </w:p>
    <w:p w:rsidR="00A83D35" w:rsidRDefault="00A83D35" w:rsidP="00C15A0E">
      <w:pPr>
        <w:rPr>
          <w:b/>
          <w:sz w:val="28"/>
        </w:rPr>
      </w:pPr>
    </w:p>
    <w:p w:rsidR="00A83D35" w:rsidRDefault="00A83D35" w:rsidP="00C15A0E">
      <w:pPr>
        <w:rPr>
          <w:b/>
          <w:sz w:val="28"/>
        </w:rPr>
      </w:pPr>
    </w:p>
    <w:p w:rsidR="00A83D35" w:rsidRDefault="00A83D35" w:rsidP="00C15A0E">
      <w:pPr>
        <w:rPr>
          <w:b/>
          <w:sz w:val="28"/>
        </w:rPr>
      </w:pPr>
      <w:r>
        <w:rPr>
          <w:b/>
          <w:sz w:val="28"/>
        </w:rPr>
        <w:t>ВВЕДЕНИЕ</w:t>
      </w:r>
    </w:p>
    <w:p w:rsidR="00A83D35" w:rsidRDefault="00A83D35" w:rsidP="00C15A0E">
      <w:pPr>
        <w:rPr>
          <w:b/>
          <w:sz w:val="28"/>
        </w:rPr>
      </w:pPr>
    </w:p>
    <w:p w:rsidR="00A83D35" w:rsidRDefault="00A83D35" w:rsidP="00A83D35">
      <w:pPr>
        <w:rPr>
          <w:b/>
          <w:sz w:val="28"/>
        </w:rPr>
      </w:pPr>
      <w:r>
        <w:rPr>
          <w:b/>
          <w:sz w:val="28"/>
        </w:rPr>
        <w:t>ОСНОВНАЯ ЧАСТЬ    «</w:t>
      </w:r>
      <w:r w:rsidRPr="00A63094">
        <w:rPr>
          <w:b/>
          <w:sz w:val="28"/>
        </w:rPr>
        <w:t xml:space="preserve">ПАМЯТЬ О ПОДВИГЕ БАДАНОВЦЕВ </w:t>
      </w:r>
      <w:proofErr w:type="gramStart"/>
      <w:r w:rsidRPr="00A63094">
        <w:rPr>
          <w:b/>
          <w:sz w:val="28"/>
        </w:rPr>
        <w:t>НА</w:t>
      </w:r>
      <w:proofErr w:type="gramEnd"/>
      <w:r w:rsidRPr="00A63094">
        <w:rPr>
          <w:b/>
          <w:sz w:val="28"/>
        </w:rPr>
        <w:t xml:space="preserve"> </w:t>
      </w:r>
    </w:p>
    <w:p w:rsidR="00A83D35" w:rsidRDefault="00A83D35" w:rsidP="00A83D35">
      <w:pPr>
        <w:rPr>
          <w:b/>
          <w:sz w:val="28"/>
        </w:rPr>
      </w:pPr>
    </w:p>
    <w:p w:rsidR="00A83D35" w:rsidRDefault="00A83D35" w:rsidP="00A83D35">
      <w:pPr>
        <w:rPr>
          <w:b/>
          <w:sz w:val="28"/>
        </w:rPr>
      </w:pPr>
      <w:r w:rsidRPr="00A63094">
        <w:rPr>
          <w:b/>
          <w:sz w:val="28"/>
        </w:rPr>
        <w:t>ТАЦИНСКОЙ ЗЕМЛЕ»</w:t>
      </w:r>
    </w:p>
    <w:p w:rsidR="00A83D35" w:rsidRDefault="00A83D35" w:rsidP="00A83D35">
      <w:pPr>
        <w:rPr>
          <w:b/>
          <w:sz w:val="28"/>
        </w:rPr>
      </w:pPr>
    </w:p>
    <w:p w:rsidR="00A83D35" w:rsidRDefault="00A83D35" w:rsidP="00C15A0E">
      <w:pPr>
        <w:rPr>
          <w:b/>
          <w:sz w:val="28"/>
        </w:rPr>
      </w:pPr>
    </w:p>
    <w:p w:rsidR="00C15A0E" w:rsidRPr="00A83D35" w:rsidRDefault="00A83D35" w:rsidP="00A83D35">
      <w:pPr>
        <w:pStyle w:val="a8"/>
        <w:numPr>
          <w:ilvl w:val="0"/>
          <w:numId w:val="8"/>
        </w:numPr>
        <w:rPr>
          <w:b/>
          <w:sz w:val="28"/>
        </w:rPr>
      </w:pPr>
      <w:r w:rsidRPr="00A83D35">
        <w:rPr>
          <w:b/>
          <w:sz w:val="28"/>
        </w:rPr>
        <w:t>МЕМОРИАЛ</w:t>
      </w:r>
      <w:r w:rsidR="00C15A0E" w:rsidRPr="00A83D35">
        <w:rPr>
          <w:b/>
          <w:sz w:val="28"/>
        </w:rPr>
        <w:t xml:space="preserve"> «ПРОРЫВ»</w:t>
      </w:r>
    </w:p>
    <w:p w:rsidR="00C15A0E" w:rsidRPr="00DA5531" w:rsidRDefault="00C15A0E" w:rsidP="00C15A0E">
      <w:pPr>
        <w:rPr>
          <w:b/>
          <w:sz w:val="28"/>
        </w:rPr>
      </w:pPr>
    </w:p>
    <w:p w:rsidR="00C15A0E" w:rsidRPr="00A83D35" w:rsidRDefault="00A83D35" w:rsidP="00A83D35">
      <w:pPr>
        <w:pStyle w:val="a8"/>
        <w:numPr>
          <w:ilvl w:val="0"/>
          <w:numId w:val="8"/>
        </w:numPr>
        <w:rPr>
          <w:b/>
          <w:sz w:val="28"/>
        </w:rPr>
      </w:pPr>
      <w:r>
        <w:rPr>
          <w:b/>
          <w:sz w:val="28"/>
        </w:rPr>
        <w:t>МЕМОРИАЛЬНЫЙ КОМПЛЕКС</w:t>
      </w:r>
      <w:r w:rsidR="00C15A0E" w:rsidRPr="00A83D35">
        <w:rPr>
          <w:b/>
          <w:sz w:val="28"/>
        </w:rPr>
        <w:t xml:space="preserve"> В СТАНИЦЕ ТАЦИНСКОЙ</w:t>
      </w:r>
    </w:p>
    <w:p w:rsidR="00C15A0E" w:rsidRPr="00DA5531" w:rsidRDefault="00C15A0E" w:rsidP="001054DB">
      <w:pPr>
        <w:rPr>
          <w:b/>
          <w:sz w:val="28"/>
        </w:rPr>
      </w:pPr>
    </w:p>
    <w:p w:rsidR="00C15A0E" w:rsidRDefault="00A83D35" w:rsidP="001054DB">
      <w:pPr>
        <w:rPr>
          <w:b/>
          <w:sz w:val="28"/>
        </w:rPr>
      </w:pPr>
      <w:r>
        <w:rPr>
          <w:sz w:val="28"/>
        </w:rPr>
        <w:t xml:space="preserve">         </w:t>
      </w:r>
      <w:r w:rsidR="00C15A0E" w:rsidRPr="005A6A3C">
        <w:rPr>
          <w:sz w:val="28"/>
        </w:rPr>
        <w:t xml:space="preserve">- </w:t>
      </w:r>
      <w:r w:rsidR="00C15A0E" w:rsidRPr="00DA5531">
        <w:rPr>
          <w:b/>
          <w:sz w:val="28"/>
        </w:rPr>
        <w:t>ТАЦИНСКИЙ</w:t>
      </w:r>
      <w:r w:rsidR="00C15A0E">
        <w:rPr>
          <w:b/>
          <w:sz w:val="28"/>
        </w:rPr>
        <w:t xml:space="preserve">  </w:t>
      </w:r>
      <w:r w:rsidR="00C15A0E" w:rsidRPr="005A6A3C">
        <w:rPr>
          <w:b/>
          <w:sz w:val="28"/>
        </w:rPr>
        <w:t>ИСТОРИКО - КРАЕВЕДЧЕСКИЙ</w:t>
      </w:r>
      <w:r w:rsidR="00C15A0E" w:rsidRPr="00DA5531">
        <w:rPr>
          <w:b/>
          <w:sz w:val="28"/>
        </w:rPr>
        <w:t>МУЗЕЙ</w:t>
      </w:r>
    </w:p>
    <w:p w:rsidR="00C15A0E" w:rsidRPr="004F35D1" w:rsidRDefault="00C15A0E" w:rsidP="001054DB">
      <w:pPr>
        <w:rPr>
          <w:b/>
          <w:sz w:val="28"/>
        </w:rPr>
      </w:pPr>
    </w:p>
    <w:p w:rsidR="00C15A0E" w:rsidRDefault="00A83D35" w:rsidP="001054DB">
      <w:pPr>
        <w:rPr>
          <w:b/>
          <w:sz w:val="28"/>
        </w:rPr>
      </w:pPr>
      <w:r>
        <w:rPr>
          <w:sz w:val="28"/>
        </w:rPr>
        <w:t xml:space="preserve">        </w:t>
      </w:r>
      <w:r w:rsidR="00C15A0E" w:rsidRPr="005A6A3C">
        <w:rPr>
          <w:sz w:val="28"/>
        </w:rPr>
        <w:t xml:space="preserve"> -  </w:t>
      </w:r>
      <w:r w:rsidR="00C15A0E" w:rsidRPr="00DA5531">
        <w:rPr>
          <w:b/>
          <w:sz w:val="28"/>
        </w:rPr>
        <w:t>ЗНАМЕНИТЫЙ БОЕВОЙ ТАНК  Т-34</w:t>
      </w:r>
    </w:p>
    <w:p w:rsidR="00C15A0E" w:rsidRPr="005A6A3C" w:rsidRDefault="00C15A0E" w:rsidP="001054DB">
      <w:pPr>
        <w:rPr>
          <w:b/>
          <w:sz w:val="28"/>
        </w:rPr>
      </w:pPr>
    </w:p>
    <w:p w:rsidR="00C15A0E" w:rsidRPr="00A83D35" w:rsidRDefault="00A83D35" w:rsidP="001054DB">
      <w:pPr>
        <w:rPr>
          <w:sz w:val="28"/>
        </w:rPr>
      </w:pPr>
      <w:r>
        <w:rPr>
          <w:b/>
          <w:sz w:val="28"/>
        </w:rPr>
        <w:t xml:space="preserve">     </w:t>
      </w:r>
      <w:r w:rsidRPr="00A83D35">
        <w:rPr>
          <w:b/>
          <w:sz w:val="28"/>
        </w:rPr>
        <w:t xml:space="preserve">3. </w:t>
      </w:r>
      <w:r w:rsidR="00C15A0E" w:rsidRPr="00A83D35">
        <w:rPr>
          <w:b/>
          <w:sz w:val="28"/>
        </w:rPr>
        <w:t>ПАМЯТНИК « СТЕЛЛА» ОСВОБОДИТЕЛЯМ – ТАНКИСТАМ</w:t>
      </w:r>
    </w:p>
    <w:p w:rsidR="00C15A0E" w:rsidRPr="00DA5531" w:rsidRDefault="00C15A0E" w:rsidP="001054DB">
      <w:pPr>
        <w:rPr>
          <w:b/>
          <w:sz w:val="28"/>
        </w:rPr>
      </w:pPr>
    </w:p>
    <w:p w:rsidR="00C15A0E" w:rsidRPr="00A83D35" w:rsidRDefault="00A83D35" w:rsidP="001054DB">
      <w:pPr>
        <w:rPr>
          <w:b/>
          <w:sz w:val="28"/>
        </w:rPr>
      </w:pPr>
      <w:r>
        <w:rPr>
          <w:b/>
          <w:sz w:val="28"/>
        </w:rPr>
        <w:t xml:space="preserve">     </w:t>
      </w:r>
      <w:r w:rsidRPr="00A83D35">
        <w:rPr>
          <w:b/>
          <w:sz w:val="28"/>
        </w:rPr>
        <w:t>4.</w:t>
      </w:r>
      <w:r>
        <w:rPr>
          <w:b/>
          <w:sz w:val="28"/>
        </w:rPr>
        <w:t xml:space="preserve">ПАМЯТНИКИ  </w:t>
      </w:r>
      <w:r w:rsidR="00C15A0E" w:rsidRPr="00A83D35">
        <w:rPr>
          <w:b/>
          <w:sz w:val="28"/>
        </w:rPr>
        <w:t>НА ПЛОЩАД</w:t>
      </w:r>
      <w:r>
        <w:rPr>
          <w:b/>
          <w:sz w:val="28"/>
        </w:rPr>
        <w:t xml:space="preserve">И </w:t>
      </w:r>
      <w:r w:rsidR="00C15A0E" w:rsidRPr="00A83D35">
        <w:rPr>
          <w:b/>
          <w:sz w:val="28"/>
        </w:rPr>
        <w:t xml:space="preserve"> БОРЦОВ РЕВОЛЮЦИИ</w:t>
      </w:r>
    </w:p>
    <w:p w:rsidR="00C15A0E" w:rsidRPr="00DA5531" w:rsidRDefault="00C15A0E" w:rsidP="001054DB">
      <w:pPr>
        <w:rPr>
          <w:b/>
          <w:sz w:val="28"/>
        </w:rPr>
      </w:pPr>
    </w:p>
    <w:p w:rsidR="00C15A0E" w:rsidRDefault="00A83D35" w:rsidP="001054DB">
      <w:pPr>
        <w:rPr>
          <w:b/>
          <w:sz w:val="28"/>
        </w:rPr>
      </w:pPr>
      <w:r>
        <w:rPr>
          <w:sz w:val="28"/>
        </w:rPr>
        <w:t xml:space="preserve">          </w:t>
      </w:r>
      <w:r w:rsidR="00C15A0E">
        <w:rPr>
          <w:sz w:val="28"/>
        </w:rPr>
        <w:t xml:space="preserve">- </w:t>
      </w:r>
      <w:r w:rsidR="00C15A0E" w:rsidRPr="00515958">
        <w:rPr>
          <w:b/>
          <w:sz w:val="28"/>
        </w:rPr>
        <w:t xml:space="preserve">ПАМЯТНИК  НА БРАТСКОЙ  МОГИЛЕ  </w:t>
      </w:r>
    </w:p>
    <w:p w:rsidR="003A7A12" w:rsidRPr="00515958" w:rsidRDefault="003A7A12" w:rsidP="001054DB">
      <w:pPr>
        <w:rPr>
          <w:b/>
          <w:sz w:val="28"/>
        </w:rPr>
      </w:pPr>
      <w:r>
        <w:rPr>
          <w:b/>
          <w:sz w:val="28"/>
        </w:rPr>
        <w:t xml:space="preserve">           </w:t>
      </w:r>
    </w:p>
    <w:p w:rsidR="003A7A12" w:rsidRPr="00DA5531" w:rsidRDefault="003A7A12" w:rsidP="001054DB">
      <w:pPr>
        <w:tabs>
          <w:tab w:val="left" w:pos="975"/>
        </w:tabs>
        <w:ind w:right="1134"/>
        <w:rPr>
          <w:b/>
          <w:sz w:val="28"/>
          <w:szCs w:val="28"/>
        </w:rPr>
      </w:pPr>
      <w:r w:rsidRPr="003A7A12">
        <w:rPr>
          <w:sz w:val="28"/>
        </w:rPr>
        <w:t xml:space="preserve">          -</w:t>
      </w:r>
      <w:r w:rsidRPr="003A7A12">
        <w:rPr>
          <w:b/>
          <w:sz w:val="28"/>
          <w:szCs w:val="28"/>
        </w:rPr>
        <w:t xml:space="preserve"> </w:t>
      </w:r>
      <w:r w:rsidRPr="00DA5531">
        <w:rPr>
          <w:b/>
          <w:sz w:val="28"/>
          <w:szCs w:val="28"/>
        </w:rPr>
        <w:t>ПОДВИГ  ГВАРДИИ КАПИТАНА  М.  НЕЧАЕВА</w:t>
      </w:r>
    </w:p>
    <w:p w:rsidR="00C15A0E" w:rsidRDefault="00C15A0E" w:rsidP="001054DB">
      <w:pPr>
        <w:rPr>
          <w:b/>
          <w:sz w:val="28"/>
        </w:rPr>
      </w:pPr>
    </w:p>
    <w:p w:rsidR="00A83D35" w:rsidRDefault="00A83D35" w:rsidP="001054DB">
      <w:pPr>
        <w:tabs>
          <w:tab w:val="left" w:pos="3135"/>
        </w:tabs>
        <w:rPr>
          <w:b/>
          <w:sz w:val="28"/>
        </w:rPr>
      </w:pPr>
      <w:r>
        <w:rPr>
          <w:sz w:val="28"/>
        </w:rPr>
        <w:t xml:space="preserve">        </w:t>
      </w:r>
      <w:r w:rsidR="00C15A0E">
        <w:rPr>
          <w:sz w:val="28"/>
        </w:rPr>
        <w:t xml:space="preserve"> -</w:t>
      </w:r>
      <w:r w:rsidR="00C15A0E" w:rsidRPr="00DA5531">
        <w:rPr>
          <w:b/>
          <w:sz w:val="28"/>
        </w:rPr>
        <w:t xml:space="preserve">ПАМЯТНИК НАШИМ ЗЕМЛЯКАМ ПИОНЕРАМ – ГЕРОЯМ </w:t>
      </w:r>
      <w:r>
        <w:rPr>
          <w:b/>
          <w:sz w:val="28"/>
        </w:rPr>
        <w:t xml:space="preserve"> </w:t>
      </w:r>
    </w:p>
    <w:p w:rsidR="00A83D35" w:rsidRDefault="00A83D35" w:rsidP="001054DB">
      <w:pPr>
        <w:tabs>
          <w:tab w:val="left" w:pos="3135"/>
        </w:tabs>
        <w:rPr>
          <w:b/>
          <w:sz w:val="28"/>
        </w:rPr>
      </w:pPr>
    </w:p>
    <w:p w:rsidR="00C15A0E" w:rsidRPr="00DA5531" w:rsidRDefault="00A83D35" w:rsidP="001054DB">
      <w:pPr>
        <w:tabs>
          <w:tab w:val="left" w:pos="3135"/>
        </w:tabs>
        <w:rPr>
          <w:b/>
          <w:sz w:val="28"/>
        </w:rPr>
      </w:pPr>
      <w:r>
        <w:rPr>
          <w:b/>
          <w:sz w:val="28"/>
        </w:rPr>
        <w:t xml:space="preserve">          </w:t>
      </w:r>
      <w:r w:rsidR="00C15A0E" w:rsidRPr="00DA5531">
        <w:rPr>
          <w:b/>
          <w:sz w:val="28"/>
        </w:rPr>
        <w:t>ГРИШЕ ВОЛКОВУ И ФЕДЕ ИГНАТЕНКО</w:t>
      </w:r>
    </w:p>
    <w:p w:rsidR="00C15A0E" w:rsidRDefault="00C15A0E" w:rsidP="001054DB">
      <w:pPr>
        <w:tabs>
          <w:tab w:val="left" w:pos="3135"/>
        </w:tabs>
        <w:rPr>
          <w:sz w:val="28"/>
        </w:rPr>
      </w:pPr>
    </w:p>
    <w:p w:rsidR="00C15A0E" w:rsidRDefault="00A83D35" w:rsidP="001054DB">
      <w:pPr>
        <w:tabs>
          <w:tab w:val="left" w:pos="3135"/>
        </w:tabs>
        <w:rPr>
          <w:b/>
          <w:sz w:val="28"/>
        </w:rPr>
      </w:pPr>
      <w:r>
        <w:rPr>
          <w:b/>
          <w:sz w:val="28"/>
        </w:rPr>
        <w:t xml:space="preserve">      5. МОГИЛА</w:t>
      </w:r>
      <w:r w:rsidR="00C15A0E" w:rsidRPr="00DA5531">
        <w:rPr>
          <w:b/>
          <w:sz w:val="28"/>
        </w:rPr>
        <w:t xml:space="preserve"> ЗАХОРОНЕНИЙ НЕИЗВЕСТНЫХ ВОИНОВ</w:t>
      </w:r>
    </w:p>
    <w:p w:rsidR="00A83D35" w:rsidRDefault="00A83D35" w:rsidP="001054DB">
      <w:pPr>
        <w:tabs>
          <w:tab w:val="left" w:pos="3135"/>
        </w:tabs>
        <w:rPr>
          <w:b/>
          <w:sz w:val="28"/>
        </w:rPr>
      </w:pPr>
    </w:p>
    <w:p w:rsidR="00A83D35" w:rsidRDefault="00A83D35" w:rsidP="001054DB">
      <w:pPr>
        <w:tabs>
          <w:tab w:val="left" w:pos="3135"/>
        </w:tabs>
        <w:rPr>
          <w:b/>
          <w:sz w:val="28"/>
        </w:rPr>
      </w:pPr>
    </w:p>
    <w:p w:rsidR="00A83D35" w:rsidRPr="00DA5531" w:rsidRDefault="00A83D35" w:rsidP="001054DB">
      <w:pPr>
        <w:tabs>
          <w:tab w:val="left" w:pos="3135"/>
        </w:tabs>
        <w:rPr>
          <w:b/>
          <w:sz w:val="28"/>
        </w:rPr>
      </w:pPr>
      <w:r>
        <w:rPr>
          <w:b/>
          <w:sz w:val="28"/>
        </w:rPr>
        <w:t>ЗАКЛЮЧЕНИЕ.  ИТОГИ РАБОТЫ.</w:t>
      </w:r>
    </w:p>
    <w:p w:rsidR="00C15A0E" w:rsidRDefault="00C15A0E" w:rsidP="00C15A0E">
      <w:pPr>
        <w:tabs>
          <w:tab w:val="left" w:pos="3135"/>
        </w:tabs>
        <w:jc w:val="both"/>
        <w:rPr>
          <w:sz w:val="28"/>
        </w:rPr>
      </w:pPr>
    </w:p>
    <w:p w:rsidR="00C15A0E" w:rsidRDefault="00C15A0E" w:rsidP="00C15A0E">
      <w:pPr>
        <w:rPr>
          <w:b/>
          <w:sz w:val="28"/>
        </w:rPr>
      </w:pPr>
    </w:p>
    <w:p w:rsidR="00C15A0E" w:rsidRDefault="00C15A0E" w:rsidP="00C15A0E">
      <w:pPr>
        <w:rPr>
          <w:b/>
          <w:sz w:val="28"/>
        </w:rPr>
      </w:pPr>
    </w:p>
    <w:p w:rsidR="00C15A0E" w:rsidRDefault="00C15A0E" w:rsidP="00C15A0E">
      <w:pPr>
        <w:rPr>
          <w:b/>
          <w:sz w:val="28"/>
        </w:rPr>
      </w:pPr>
    </w:p>
    <w:p w:rsidR="00C15A0E" w:rsidRDefault="00C15A0E" w:rsidP="00C15A0E">
      <w:pPr>
        <w:rPr>
          <w:b/>
          <w:sz w:val="28"/>
        </w:rPr>
      </w:pPr>
    </w:p>
    <w:p w:rsidR="00C15A0E" w:rsidRDefault="00C15A0E" w:rsidP="00C15A0E">
      <w:pPr>
        <w:rPr>
          <w:b/>
          <w:sz w:val="28"/>
        </w:rPr>
      </w:pPr>
    </w:p>
    <w:p w:rsidR="00C15A0E" w:rsidRDefault="00C15A0E" w:rsidP="00C15A0E">
      <w:pPr>
        <w:rPr>
          <w:b/>
          <w:sz w:val="28"/>
        </w:rPr>
      </w:pPr>
    </w:p>
    <w:p w:rsidR="00C15A0E" w:rsidRDefault="00C15A0E" w:rsidP="00C15A0E">
      <w:pPr>
        <w:rPr>
          <w:b/>
          <w:sz w:val="28"/>
        </w:rPr>
      </w:pPr>
    </w:p>
    <w:p w:rsidR="00C15A0E" w:rsidRDefault="00C15A0E" w:rsidP="00C15A0E">
      <w:pPr>
        <w:rPr>
          <w:b/>
          <w:sz w:val="28"/>
        </w:rPr>
      </w:pPr>
    </w:p>
    <w:p w:rsidR="00C15A0E" w:rsidRDefault="00C15A0E" w:rsidP="00C15A0E">
      <w:pPr>
        <w:rPr>
          <w:b/>
          <w:sz w:val="28"/>
        </w:rPr>
      </w:pPr>
    </w:p>
    <w:p w:rsidR="00C15A0E" w:rsidRDefault="00C15A0E" w:rsidP="00C15A0E">
      <w:pPr>
        <w:rPr>
          <w:b/>
          <w:sz w:val="28"/>
        </w:rPr>
      </w:pPr>
    </w:p>
    <w:p w:rsidR="00C15A0E" w:rsidRDefault="00C15A0E" w:rsidP="00C15A0E">
      <w:pPr>
        <w:rPr>
          <w:b/>
          <w:sz w:val="28"/>
        </w:rPr>
      </w:pPr>
      <w:r>
        <w:rPr>
          <w:b/>
          <w:sz w:val="28"/>
        </w:rPr>
        <w:t>ВВЕДЕНИЕ</w:t>
      </w:r>
    </w:p>
    <w:p w:rsidR="00C15A0E" w:rsidRDefault="00C15A0E" w:rsidP="00C15A0E">
      <w:pPr>
        <w:jc w:val="both"/>
        <w:rPr>
          <w:sz w:val="28"/>
        </w:rPr>
      </w:pPr>
    </w:p>
    <w:p w:rsidR="00C15A0E" w:rsidRDefault="00C15A0E" w:rsidP="00C15A0E">
      <w:pPr>
        <w:jc w:val="both"/>
        <w:rPr>
          <w:sz w:val="28"/>
        </w:rPr>
      </w:pPr>
      <w:r>
        <w:rPr>
          <w:sz w:val="28"/>
        </w:rPr>
        <w:t xml:space="preserve">История Великой Отечественной войны – летопись беспримерного мужества советских воинов. И в ней Тацинский танковый прорыв 24 корпуса под руководством </w:t>
      </w:r>
      <w:proofErr w:type="spellStart"/>
      <w:r>
        <w:rPr>
          <w:sz w:val="28"/>
        </w:rPr>
        <w:t>В.М.Баданова</w:t>
      </w:r>
      <w:proofErr w:type="spellEnd"/>
      <w:r>
        <w:rPr>
          <w:sz w:val="28"/>
        </w:rPr>
        <w:t xml:space="preserve"> – яркое событие. Военные специалисты сравнивают его по дерзости замысла с переходом Суворова через Альпы. Тогда в декабре 1942 года, чтобы переломить ход Сталинградского сражения, нужно было лишить армию Паулюса снабжения. </w:t>
      </w:r>
    </w:p>
    <w:p w:rsidR="00C15A0E" w:rsidRDefault="00C15A0E" w:rsidP="00C15A0E">
      <w:pPr>
        <w:jc w:val="both"/>
        <w:rPr>
          <w:sz w:val="28"/>
        </w:rPr>
      </w:pPr>
      <w:r>
        <w:rPr>
          <w:sz w:val="28"/>
        </w:rPr>
        <w:t xml:space="preserve">А поступало оно из </w:t>
      </w:r>
      <w:proofErr w:type="spellStart"/>
      <w:r>
        <w:rPr>
          <w:sz w:val="28"/>
        </w:rPr>
        <w:t>Тацинской</w:t>
      </w:r>
      <w:proofErr w:type="spellEnd"/>
      <w:r>
        <w:rPr>
          <w:sz w:val="28"/>
        </w:rPr>
        <w:t>, где  был оборудован базовый аэродром фашистов. Отсюда шли к Сталинграду самолеты с боеприпасами, продовольствием, горючим</w:t>
      </w:r>
      <w:r w:rsidR="00A83D35">
        <w:rPr>
          <w:sz w:val="28"/>
        </w:rPr>
        <w:t>…</w:t>
      </w:r>
    </w:p>
    <w:p w:rsidR="00C15A0E" w:rsidRDefault="00C15A0E" w:rsidP="00C15A0E">
      <w:pPr>
        <w:jc w:val="both"/>
        <w:rPr>
          <w:sz w:val="28"/>
        </w:rPr>
      </w:pPr>
    </w:p>
    <w:p w:rsidR="00C15A0E" w:rsidRDefault="00C15A0E" w:rsidP="00C15A0E">
      <w:pPr>
        <w:rPr>
          <w:b/>
          <w:sz w:val="28"/>
        </w:rPr>
      </w:pPr>
      <w:r>
        <w:rPr>
          <w:b/>
          <w:sz w:val="28"/>
        </w:rPr>
        <w:t xml:space="preserve">ЦЕЛЬ ПРОЕКТА: </w:t>
      </w:r>
    </w:p>
    <w:p w:rsidR="00C15A0E" w:rsidRDefault="00C15A0E" w:rsidP="00C15A0E">
      <w:pPr>
        <w:jc w:val="both"/>
        <w:rPr>
          <w:sz w:val="28"/>
        </w:rPr>
      </w:pPr>
      <w:r>
        <w:rPr>
          <w:sz w:val="28"/>
        </w:rPr>
        <w:t>- и</w:t>
      </w:r>
      <w:r w:rsidRPr="008331C8">
        <w:rPr>
          <w:sz w:val="28"/>
        </w:rPr>
        <w:t xml:space="preserve">зучать боевое прошлое нашей страны, своей малой родины </w:t>
      </w:r>
      <w:proofErr w:type="spellStart"/>
      <w:r w:rsidRPr="008331C8">
        <w:rPr>
          <w:sz w:val="28"/>
        </w:rPr>
        <w:t>Тацинской</w:t>
      </w:r>
      <w:proofErr w:type="spellEnd"/>
      <w:r w:rsidRPr="008331C8">
        <w:rPr>
          <w:sz w:val="28"/>
        </w:rPr>
        <w:t>, связанное  с героическим Тацинским танковым рейдом</w:t>
      </w:r>
    </w:p>
    <w:p w:rsidR="00C15A0E" w:rsidRDefault="00C15A0E" w:rsidP="00C15A0E">
      <w:pPr>
        <w:jc w:val="both"/>
        <w:rPr>
          <w:sz w:val="28"/>
        </w:rPr>
      </w:pPr>
    </w:p>
    <w:p w:rsidR="00C15A0E" w:rsidRPr="00BC05AF" w:rsidRDefault="00C15A0E" w:rsidP="00C15A0E">
      <w:pPr>
        <w:jc w:val="both"/>
        <w:rPr>
          <w:b/>
          <w:sz w:val="28"/>
        </w:rPr>
      </w:pPr>
      <w:r w:rsidRPr="00BC05AF">
        <w:rPr>
          <w:b/>
          <w:sz w:val="28"/>
        </w:rPr>
        <w:t>ЗАДАЧИ ПРОЕКТА:</w:t>
      </w:r>
    </w:p>
    <w:p w:rsidR="00C15A0E" w:rsidRPr="008331C8" w:rsidRDefault="00C15A0E" w:rsidP="00C15A0E">
      <w:pPr>
        <w:jc w:val="both"/>
        <w:rPr>
          <w:sz w:val="28"/>
        </w:rPr>
      </w:pPr>
      <w:r>
        <w:rPr>
          <w:sz w:val="28"/>
        </w:rPr>
        <w:t xml:space="preserve">   1. </w:t>
      </w:r>
      <w:r w:rsidRPr="008331C8">
        <w:rPr>
          <w:sz w:val="28"/>
        </w:rPr>
        <w:t xml:space="preserve">Выявить памятники,  посвященные героическому танковому рейду под командованием </w:t>
      </w:r>
      <w:proofErr w:type="spellStart"/>
      <w:r w:rsidRPr="008331C8">
        <w:rPr>
          <w:sz w:val="28"/>
        </w:rPr>
        <w:t>В.М.Баданова</w:t>
      </w:r>
      <w:proofErr w:type="spellEnd"/>
      <w:r w:rsidRPr="008331C8">
        <w:rPr>
          <w:sz w:val="28"/>
        </w:rPr>
        <w:t xml:space="preserve">  на территории станицы </w:t>
      </w:r>
      <w:proofErr w:type="spellStart"/>
      <w:r w:rsidRPr="008331C8">
        <w:rPr>
          <w:sz w:val="28"/>
        </w:rPr>
        <w:t>Тацинской</w:t>
      </w:r>
      <w:proofErr w:type="spellEnd"/>
      <w:r w:rsidRPr="008331C8">
        <w:rPr>
          <w:sz w:val="28"/>
        </w:rPr>
        <w:t>.</w:t>
      </w:r>
    </w:p>
    <w:p w:rsidR="00C15A0E" w:rsidRPr="008331C8" w:rsidRDefault="00C15A0E" w:rsidP="00C15A0E">
      <w:pPr>
        <w:jc w:val="both"/>
        <w:rPr>
          <w:sz w:val="28"/>
        </w:rPr>
      </w:pPr>
      <w:r>
        <w:rPr>
          <w:sz w:val="28"/>
        </w:rPr>
        <w:t xml:space="preserve">  2. </w:t>
      </w:r>
      <w:r w:rsidRPr="008331C8">
        <w:rPr>
          <w:sz w:val="28"/>
        </w:rPr>
        <w:t>Составить описание памятных мест, установить даты основания памятников.</w:t>
      </w:r>
    </w:p>
    <w:p w:rsidR="00C15A0E" w:rsidRPr="008331C8" w:rsidRDefault="00C15A0E" w:rsidP="00C15A0E">
      <w:pPr>
        <w:jc w:val="both"/>
        <w:rPr>
          <w:sz w:val="28"/>
        </w:rPr>
      </w:pPr>
      <w:r>
        <w:rPr>
          <w:sz w:val="28"/>
        </w:rPr>
        <w:t xml:space="preserve">  3.</w:t>
      </w:r>
      <w:r w:rsidRPr="008331C8">
        <w:rPr>
          <w:sz w:val="28"/>
        </w:rPr>
        <w:t xml:space="preserve">Сфотографировать памятники, создать портфель экскурсовода </w:t>
      </w:r>
    </w:p>
    <w:p w:rsidR="00C15A0E" w:rsidRDefault="00C15A0E" w:rsidP="00C15A0E">
      <w:pPr>
        <w:ind w:left="720"/>
        <w:jc w:val="both"/>
        <w:rPr>
          <w:sz w:val="28"/>
        </w:rPr>
      </w:pPr>
      <w:r>
        <w:rPr>
          <w:sz w:val="28"/>
        </w:rPr>
        <w:t>(карточки – фото объектов и их описание)</w:t>
      </w:r>
    </w:p>
    <w:p w:rsidR="00C15A0E" w:rsidRDefault="00C15A0E" w:rsidP="00C15A0E">
      <w:pPr>
        <w:jc w:val="both"/>
        <w:rPr>
          <w:b/>
          <w:sz w:val="28"/>
        </w:rPr>
      </w:pPr>
      <w:r>
        <w:rPr>
          <w:b/>
          <w:sz w:val="28"/>
        </w:rPr>
        <w:t>МЕТОДИКА РАБОТЫ</w:t>
      </w:r>
    </w:p>
    <w:p w:rsidR="00C15A0E" w:rsidRPr="003A7A12" w:rsidRDefault="003A7A12" w:rsidP="003A7A12">
      <w:pPr>
        <w:ind w:left="360"/>
        <w:jc w:val="both"/>
        <w:rPr>
          <w:sz w:val="28"/>
        </w:rPr>
      </w:pPr>
      <w:r>
        <w:rPr>
          <w:sz w:val="28"/>
        </w:rPr>
        <w:t>1.</w:t>
      </w:r>
      <w:r w:rsidR="00C15A0E" w:rsidRPr="003A7A12">
        <w:rPr>
          <w:sz w:val="28"/>
        </w:rPr>
        <w:t xml:space="preserve">Для поиска полной информации о памятниках танкистам – </w:t>
      </w:r>
      <w:proofErr w:type="spellStart"/>
      <w:r w:rsidR="00C15A0E" w:rsidRPr="003A7A12">
        <w:rPr>
          <w:sz w:val="28"/>
        </w:rPr>
        <w:t>тацинцам</w:t>
      </w:r>
      <w:proofErr w:type="spellEnd"/>
    </w:p>
    <w:p w:rsidR="00C15A0E" w:rsidRDefault="00C15A0E" w:rsidP="00C15A0E">
      <w:pPr>
        <w:pStyle w:val="a8"/>
        <w:ind w:left="765"/>
        <w:jc w:val="both"/>
        <w:rPr>
          <w:sz w:val="28"/>
        </w:rPr>
      </w:pPr>
      <w:r>
        <w:rPr>
          <w:sz w:val="28"/>
        </w:rPr>
        <w:t xml:space="preserve">посетить </w:t>
      </w:r>
    </w:p>
    <w:p w:rsidR="00C15A0E" w:rsidRDefault="00C15A0E" w:rsidP="00C15A0E">
      <w:pPr>
        <w:pStyle w:val="a8"/>
        <w:ind w:left="765"/>
        <w:jc w:val="both"/>
        <w:rPr>
          <w:sz w:val="28"/>
        </w:rPr>
      </w:pPr>
      <w:r>
        <w:rPr>
          <w:sz w:val="28"/>
        </w:rPr>
        <w:t xml:space="preserve">- </w:t>
      </w:r>
      <w:proofErr w:type="spellStart"/>
      <w:r>
        <w:rPr>
          <w:sz w:val="28"/>
        </w:rPr>
        <w:t>Тацинскую</w:t>
      </w:r>
      <w:proofErr w:type="spellEnd"/>
      <w:r>
        <w:rPr>
          <w:sz w:val="28"/>
        </w:rPr>
        <w:t xml:space="preserve"> сельскую администрацию</w:t>
      </w:r>
    </w:p>
    <w:p w:rsidR="00C15A0E" w:rsidRDefault="00C15A0E" w:rsidP="00C15A0E">
      <w:pPr>
        <w:pStyle w:val="a8"/>
        <w:ind w:left="765"/>
        <w:jc w:val="both"/>
        <w:rPr>
          <w:sz w:val="28"/>
        </w:rPr>
      </w:pPr>
      <w:r>
        <w:rPr>
          <w:sz w:val="28"/>
        </w:rPr>
        <w:t>- Тацинский историко – краеведческий музей</w:t>
      </w:r>
    </w:p>
    <w:p w:rsidR="00C15A0E" w:rsidRDefault="00C15A0E" w:rsidP="00C15A0E">
      <w:pPr>
        <w:pStyle w:val="a8"/>
        <w:ind w:left="765"/>
        <w:jc w:val="both"/>
        <w:rPr>
          <w:sz w:val="28"/>
        </w:rPr>
      </w:pPr>
      <w:r>
        <w:rPr>
          <w:sz w:val="28"/>
        </w:rPr>
        <w:t>- Центральную библиотеку</w:t>
      </w:r>
    </w:p>
    <w:p w:rsidR="00C15A0E" w:rsidRDefault="00C15A0E" w:rsidP="00C15A0E">
      <w:pPr>
        <w:jc w:val="both"/>
        <w:rPr>
          <w:sz w:val="28"/>
        </w:rPr>
      </w:pPr>
      <w:r>
        <w:rPr>
          <w:sz w:val="28"/>
        </w:rPr>
        <w:t xml:space="preserve">      2. Сделать фотографии памятников, посвященных танкистам-</w:t>
      </w:r>
      <w:proofErr w:type="spellStart"/>
      <w:r>
        <w:rPr>
          <w:sz w:val="28"/>
        </w:rPr>
        <w:t>бадановцам</w:t>
      </w:r>
      <w:proofErr w:type="spellEnd"/>
    </w:p>
    <w:p w:rsidR="00C15A0E" w:rsidRDefault="003A7A12" w:rsidP="00C15A0E">
      <w:pPr>
        <w:jc w:val="both"/>
        <w:rPr>
          <w:sz w:val="28"/>
        </w:rPr>
      </w:pPr>
      <w:r>
        <w:rPr>
          <w:sz w:val="28"/>
        </w:rPr>
        <w:t xml:space="preserve">      </w:t>
      </w:r>
      <w:r w:rsidR="00C15A0E" w:rsidRPr="004A0A59">
        <w:rPr>
          <w:sz w:val="28"/>
        </w:rPr>
        <w:t>3</w:t>
      </w:r>
      <w:r w:rsidR="00C15A0E">
        <w:rPr>
          <w:sz w:val="28"/>
        </w:rPr>
        <w:t>. Использовать методы научного исследования:</w:t>
      </w:r>
    </w:p>
    <w:p w:rsidR="00C15A0E" w:rsidRDefault="00C15A0E" w:rsidP="00C15A0E">
      <w:pPr>
        <w:jc w:val="both"/>
        <w:rPr>
          <w:sz w:val="28"/>
        </w:rPr>
      </w:pPr>
      <w:r>
        <w:rPr>
          <w:sz w:val="28"/>
        </w:rPr>
        <w:t xml:space="preserve">         описание, систематизация, классификация.</w:t>
      </w:r>
    </w:p>
    <w:p w:rsidR="00C15A0E" w:rsidRPr="00BC05AF" w:rsidRDefault="00C15A0E" w:rsidP="00C15A0E">
      <w:pPr>
        <w:tabs>
          <w:tab w:val="left" w:pos="6150"/>
        </w:tabs>
        <w:jc w:val="both"/>
        <w:rPr>
          <w:b/>
          <w:sz w:val="28"/>
        </w:rPr>
      </w:pPr>
      <w:r w:rsidRPr="00BC05AF">
        <w:rPr>
          <w:b/>
          <w:sz w:val="28"/>
        </w:rPr>
        <w:t>ОЖИДАЕМЫЕ РЕЗУЛЬТАТЫ</w:t>
      </w:r>
      <w:r>
        <w:rPr>
          <w:b/>
          <w:sz w:val="28"/>
        </w:rPr>
        <w:t>:</w:t>
      </w:r>
      <w:r w:rsidRPr="00BC05AF">
        <w:rPr>
          <w:b/>
          <w:sz w:val="28"/>
        </w:rPr>
        <w:tab/>
      </w:r>
    </w:p>
    <w:p w:rsidR="00C15A0E" w:rsidRPr="004A0A59" w:rsidRDefault="00C15A0E" w:rsidP="00C15A0E">
      <w:pPr>
        <w:jc w:val="both"/>
        <w:rPr>
          <w:sz w:val="28"/>
        </w:rPr>
      </w:pPr>
      <w:r>
        <w:rPr>
          <w:sz w:val="28"/>
        </w:rPr>
        <w:t xml:space="preserve">      1. Собранный материал использовать для проведения экскурсий </w:t>
      </w:r>
    </w:p>
    <w:p w:rsidR="00C15A0E" w:rsidRPr="00EE2122" w:rsidRDefault="00C15A0E" w:rsidP="00C15A0E">
      <w:pPr>
        <w:jc w:val="both"/>
        <w:rPr>
          <w:sz w:val="28"/>
        </w:rPr>
      </w:pPr>
      <w:r>
        <w:rPr>
          <w:b/>
          <w:sz w:val="28"/>
        </w:rPr>
        <w:t xml:space="preserve">         </w:t>
      </w:r>
      <w:r w:rsidRPr="00EE2122">
        <w:rPr>
          <w:sz w:val="28"/>
        </w:rPr>
        <w:t>среди учащихся нашей школы</w:t>
      </w:r>
      <w:r>
        <w:rPr>
          <w:sz w:val="28"/>
        </w:rPr>
        <w:t>. Посвятить 70 –</w:t>
      </w:r>
      <w:proofErr w:type="spellStart"/>
      <w:r>
        <w:rPr>
          <w:sz w:val="28"/>
        </w:rPr>
        <w:t>летию</w:t>
      </w:r>
      <w:proofErr w:type="spellEnd"/>
      <w:r>
        <w:rPr>
          <w:sz w:val="28"/>
        </w:rPr>
        <w:t xml:space="preserve"> Великой Победы.</w:t>
      </w:r>
    </w:p>
    <w:p w:rsidR="00C15A0E" w:rsidRPr="00EE2122" w:rsidRDefault="00C15A0E" w:rsidP="00C15A0E">
      <w:pPr>
        <w:jc w:val="both"/>
        <w:rPr>
          <w:sz w:val="28"/>
        </w:rPr>
      </w:pPr>
      <w:r>
        <w:rPr>
          <w:sz w:val="28"/>
        </w:rPr>
        <w:t xml:space="preserve">     2. Разработать  схему маршрута, определить вид экскурсии</w:t>
      </w:r>
    </w:p>
    <w:p w:rsidR="00C15A0E" w:rsidRDefault="00C15A0E" w:rsidP="00C15A0E">
      <w:pPr>
        <w:jc w:val="both"/>
        <w:rPr>
          <w:b/>
          <w:sz w:val="28"/>
        </w:rPr>
      </w:pPr>
    </w:p>
    <w:p w:rsidR="00C15A0E" w:rsidRDefault="00C15A0E" w:rsidP="00C15A0E">
      <w:pPr>
        <w:jc w:val="both"/>
        <w:rPr>
          <w:b/>
          <w:sz w:val="28"/>
        </w:rPr>
      </w:pPr>
    </w:p>
    <w:p w:rsidR="00C15A0E" w:rsidRDefault="00C15A0E" w:rsidP="00C15A0E">
      <w:pPr>
        <w:jc w:val="both"/>
        <w:rPr>
          <w:sz w:val="28"/>
        </w:rPr>
      </w:pPr>
    </w:p>
    <w:p w:rsidR="00C15A0E" w:rsidRDefault="00C15A0E" w:rsidP="00C15A0E">
      <w:pPr>
        <w:jc w:val="both"/>
        <w:rPr>
          <w:sz w:val="28"/>
        </w:rPr>
      </w:pPr>
    </w:p>
    <w:p w:rsidR="003A7A12" w:rsidRDefault="003A7A12" w:rsidP="00C15A0E">
      <w:pPr>
        <w:jc w:val="both"/>
        <w:rPr>
          <w:sz w:val="28"/>
        </w:rPr>
      </w:pPr>
    </w:p>
    <w:p w:rsidR="003A7A12" w:rsidRDefault="003A7A12" w:rsidP="00C15A0E">
      <w:pPr>
        <w:jc w:val="both"/>
        <w:rPr>
          <w:sz w:val="28"/>
        </w:rPr>
      </w:pPr>
    </w:p>
    <w:p w:rsidR="003A7A12" w:rsidRDefault="003A7A12" w:rsidP="00C15A0E">
      <w:pPr>
        <w:jc w:val="both"/>
        <w:rPr>
          <w:sz w:val="28"/>
        </w:rPr>
      </w:pPr>
    </w:p>
    <w:p w:rsidR="00C15A0E" w:rsidRDefault="00C15A0E" w:rsidP="00C15A0E">
      <w:pPr>
        <w:jc w:val="both"/>
        <w:rPr>
          <w:sz w:val="28"/>
        </w:rPr>
      </w:pPr>
    </w:p>
    <w:p w:rsidR="0016760F" w:rsidRDefault="0016760F" w:rsidP="003A7A12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>ОСНОВНАЯ  ЧАСТЬ    «</w:t>
      </w:r>
      <w:r w:rsidRPr="00A63094">
        <w:rPr>
          <w:b/>
          <w:sz w:val="28"/>
        </w:rPr>
        <w:t xml:space="preserve">ПАМЯТЬ О ПОДВИГЕ БАДАНОВЦЕВ </w:t>
      </w:r>
      <w:proofErr w:type="gramStart"/>
      <w:r w:rsidRPr="00A63094">
        <w:rPr>
          <w:b/>
          <w:sz w:val="28"/>
        </w:rPr>
        <w:t>НА</w:t>
      </w:r>
      <w:proofErr w:type="gramEnd"/>
    </w:p>
    <w:p w:rsidR="0016760F" w:rsidRDefault="0016760F" w:rsidP="003A7A12">
      <w:pPr>
        <w:jc w:val="center"/>
        <w:rPr>
          <w:b/>
          <w:sz w:val="28"/>
        </w:rPr>
      </w:pPr>
    </w:p>
    <w:p w:rsidR="0016760F" w:rsidRDefault="0016760F" w:rsidP="003A7A12">
      <w:pPr>
        <w:jc w:val="center"/>
        <w:rPr>
          <w:b/>
          <w:sz w:val="28"/>
        </w:rPr>
      </w:pPr>
      <w:r w:rsidRPr="00A63094">
        <w:rPr>
          <w:b/>
          <w:sz w:val="28"/>
        </w:rPr>
        <w:t>ТАЦИНСКОЙ ЗЕМЛЕ»</w:t>
      </w:r>
    </w:p>
    <w:p w:rsidR="0016760F" w:rsidRDefault="0016760F" w:rsidP="00C15A0E">
      <w:pPr>
        <w:jc w:val="both"/>
        <w:rPr>
          <w:sz w:val="28"/>
        </w:rPr>
      </w:pPr>
    </w:p>
    <w:p w:rsidR="00C15A0E" w:rsidRPr="00A83D35" w:rsidRDefault="00A83D35" w:rsidP="00A83D35">
      <w:pPr>
        <w:pStyle w:val="a8"/>
        <w:numPr>
          <w:ilvl w:val="0"/>
          <w:numId w:val="9"/>
        </w:numPr>
        <w:rPr>
          <w:b/>
          <w:sz w:val="28"/>
        </w:rPr>
      </w:pPr>
      <w:r>
        <w:rPr>
          <w:b/>
          <w:sz w:val="28"/>
        </w:rPr>
        <w:t>ПАМЯТНИК  «</w:t>
      </w:r>
      <w:r w:rsidRPr="00A83D35">
        <w:rPr>
          <w:b/>
          <w:sz w:val="28"/>
        </w:rPr>
        <w:t xml:space="preserve">МЕМОРИАЛ </w:t>
      </w:r>
      <w:r w:rsidR="00C15A0E" w:rsidRPr="00A83D35">
        <w:rPr>
          <w:b/>
          <w:sz w:val="28"/>
        </w:rPr>
        <w:t xml:space="preserve"> «ПРОРЫВ»</w:t>
      </w:r>
    </w:p>
    <w:p w:rsidR="00C15A0E" w:rsidRDefault="00C15A0E" w:rsidP="00C15A0E">
      <w:pPr>
        <w:rPr>
          <w:sz w:val="28"/>
        </w:rPr>
      </w:pPr>
    </w:p>
    <w:p w:rsidR="00C15A0E" w:rsidRDefault="00C15A0E" w:rsidP="00C15A0E">
      <w:pPr>
        <w:jc w:val="both"/>
        <w:rPr>
          <w:sz w:val="28"/>
        </w:rPr>
      </w:pPr>
      <w:r>
        <w:rPr>
          <w:sz w:val="28"/>
        </w:rPr>
        <w:t xml:space="preserve">Мы начинаем </w:t>
      </w:r>
      <w:r w:rsidR="00A83D35">
        <w:rPr>
          <w:sz w:val="28"/>
        </w:rPr>
        <w:t xml:space="preserve">наше исследование </w:t>
      </w:r>
      <w:r>
        <w:rPr>
          <w:sz w:val="28"/>
        </w:rPr>
        <w:t xml:space="preserve">именно с этого места, где танкисты начали прорыв к станице </w:t>
      </w:r>
      <w:proofErr w:type="spellStart"/>
      <w:r>
        <w:rPr>
          <w:sz w:val="28"/>
        </w:rPr>
        <w:t>Тацинской</w:t>
      </w:r>
      <w:proofErr w:type="spellEnd"/>
      <w:r>
        <w:rPr>
          <w:sz w:val="28"/>
        </w:rPr>
        <w:t>.</w:t>
      </w:r>
    </w:p>
    <w:p w:rsidR="00C15A0E" w:rsidRDefault="00C15A0E" w:rsidP="00C15A0E">
      <w:pPr>
        <w:rPr>
          <w:sz w:val="28"/>
        </w:rPr>
      </w:pPr>
    </w:p>
    <w:p w:rsidR="00C15A0E" w:rsidRDefault="00C15A0E" w:rsidP="00C15A0E">
      <w:pPr>
        <w:rPr>
          <w:sz w:val="28"/>
        </w:rPr>
      </w:pPr>
      <w:r>
        <w:rPr>
          <w:sz w:val="28"/>
        </w:rPr>
        <w:t xml:space="preserve">                    Гвардейского мужества вестник</w:t>
      </w:r>
    </w:p>
    <w:p w:rsidR="00C15A0E" w:rsidRDefault="00C15A0E" w:rsidP="00C15A0E">
      <w:pPr>
        <w:rPr>
          <w:sz w:val="28"/>
        </w:rPr>
      </w:pPr>
      <w:r>
        <w:rPr>
          <w:sz w:val="28"/>
        </w:rPr>
        <w:t xml:space="preserve">                    Дороги столетий покрыв,</w:t>
      </w:r>
    </w:p>
    <w:p w:rsidR="00C15A0E" w:rsidRDefault="00C15A0E" w:rsidP="00C15A0E">
      <w:pPr>
        <w:rPr>
          <w:sz w:val="28"/>
        </w:rPr>
      </w:pPr>
      <w:r>
        <w:rPr>
          <w:sz w:val="28"/>
        </w:rPr>
        <w:t xml:space="preserve">                    Шагнет он к потомкам песней</w:t>
      </w:r>
    </w:p>
    <w:p w:rsidR="00C15A0E" w:rsidRDefault="00C15A0E" w:rsidP="00C15A0E">
      <w:pPr>
        <w:rPr>
          <w:sz w:val="28"/>
        </w:rPr>
      </w:pPr>
      <w:r>
        <w:rPr>
          <w:sz w:val="28"/>
        </w:rPr>
        <w:t xml:space="preserve">                    Урок поколенья он.</w:t>
      </w:r>
    </w:p>
    <w:p w:rsidR="00C15A0E" w:rsidRDefault="00C15A0E" w:rsidP="00C15A0E">
      <w:pPr>
        <w:rPr>
          <w:sz w:val="28"/>
        </w:rPr>
      </w:pPr>
    </w:p>
    <w:p w:rsidR="00C15A0E" w:rsidRDefault="00C15A0E" w:rsidP="00C15A0E">
      <w:pPr>
        <w:jc w:val="both"/>
        <w:rPr>
          <w:sz w:val="28"/>
        </w:rPr>
      </w:pPr>
      <w:r>
        <w:rPr>
          <w:sz w:val="28"/>
        </w:rPr>
        <w:t xml:space="preserve">Танки не шли, а словно летели по земле. Ведь надо было неожиданно, по-суворовски внезапно уничтожить немецкий аэродром. Очевидцы того времени видели как в предрассветной мгле из клубов дымного тумана и гор черного металла вырвалось несколько краснозвездных машин. </w:t>
      </w:r>
    </w:p>
    <w:p w:rsidR="00C15A0E" w:rsidRDefault="00C15A0E" w:rsidP="00C15A0E">
      <w:pPr>
        <w:jc w:val="both"/>
        <w:rPr>
          <w:sz w:val="28"/>
        </w:rPr>
      </w:pPr>
      <w:r>
        <w:rPr>
          <w:sz w:val="28"/>
        </w:rPr>
        <w:t xml:space="preserve">    Это «летели» и стало отправной точкой  для заслуженного художника России Петра Андреевича </w:t>
      </w:r>
      <w:proofErr w:type="spellStart"/>
      <w:r>
        <w:rPr>
          <w:sz w:val="28"/>
        </w:rPr>
        <w:t>Ибалакова</w:t>
      </w:r>
      <w:proofErr w:type="spellEnd"/>
      <w:r>
        <w:rPr>
          <w:sz w:val="28"/>
        </w:rPr>
        <w:t xml:space="preserve">, когда он создавал свой «Прорыв» - памятный знак гвардейцам – </w:t>
      </w:r>
      <w:proofErr w:type="spellStart"/>
      <w:r>
        <w:rPr>
          <w:sz w:val="28"/>
        </w:rPr>
        <w:t>тацинцам</w:t>
      </w:r>
      <w:proofErr w:type="spellEnd"/>
      <w:r>
        <w:rPr>
          <w:sz w:val="28"/>
        </w:rPr>
        <w:t>.</w:t>
      </w:r>
    </w:p>
    <w:p w:rsidR="00C15A0E" w:rsidRDefault="00C15A0E" w:rsidP="00C15A0E">
      <w:pPr>
        <w:jc w:val="both"/>
        <w:rPr>
          <w:sz w:val="28"/>
        </w:rPr>
      </w:pPr>
      <w:r>
        <w:rPr>
          <w:sz w:val="28"/>
        </w:rPr>
        <w:t xml:space="preserve">   Взламывая глыбы вражеских заграждений, врезается в донское небо белый танковый клин. И распадаются в обе стороны от него не то черные остатки свастики, не то обломки самолетов фашистского агрессора.</w:t>
      </w:r>
    </w:p>
    <w:p w:rsidR="00C15A0E" w:rsidRDefault="00C15A0E" w:rsidP="00C15A0E">
      <w:pPr>
        <w:jc w:val="both"/>
        <w:rPr>
          <w:sz w:val="28"/>
        </w:rPr>
      </w:pPr>
      <w:r>
        <w:rPr>
          <w:sz w:val="28"/>
        </w:rPr>
        <w:t xml:space="preserve">   «2 Гвардейскому Тацинскому танковому корпусу посвящается» - строгие буквы, летящие по постаменту следом с танками в небо. Торжественное открытие мемориала состоялось 9 мая 1983 года. Автор – член Союза художников СССР </w:t>
      </w:r>
      <w:proofErr w:type="spellStart"/>
      <w:r>
        <w:rPr>
          <w:sz w:val="28"/>
        </w:rPr>
        <w:t>Ибалаков</w:t>
      </w:r>
      <w:proofErr w:type="spellEnd"/>
      <w:r>
        <w:rPr>
          <w:sz w:val="28"/>
        </w:rPr>
        <w:t xml:space="preserve"> П.А., его имя хорошо известно на Дону. Многие его работы украшают Ростов на Дону.</w:t>
      </w:r>
      <w:r w:rsidR="0016760F">
        <w:rPr>
          <w:sz w:val="28"/>
        </w:rPr>
        <w:t xml:space="preserve"> </w:t>
      </w:r>
      <w:r>
        <w:rPr>
          <w:sz w:val="28"/>
        </w:rPr>
        <w:t>Это</w:t>
      </w:r>
      <w:r w:rsidR="0016760F">
        <w:rPr>
          <w:sz w:val="28"/>
        </w:rPr>
        <w:t xml:space="preserve"> </w:t>
      </w:r>
      <w:r>
        <w:rPr>
          <w:sz w:val="28"/>
        </w:rPr>
        <w:t xml:space="preserve">и знаменитая «тачанка», аллея пионеров – героев в парке имени Островского, сказочные герои в парке имени </w:t>
      </w:r>
      <w:proofErr w:type="spellStart"/>
      <w:r>
        <w:rPr>
          <w:sz w:val="28"/>
        </w:rPr>
        <w:t>В.Черевичкина</w:t>
      </w:r>
      <w:proofErr w:type="spellEnd"/>
      <w:r>
        <w:rPr>
          <w:sz w:val="28"/>
        </w:rPr>
        <w:t>.</w:t>
      </w:r>
    </w:p>
    <w:p w:rsidR="00C15A0E" w:rsidRDefault="00C15A0E" w:rsidP="00C15A0E">
      <w:pPr>
        <w:rPr>
          <w:b/>
          <w:sz w:val="28"/>
        </w:rPr>
      </w:pPr>
    </w:p>
    <w:p w:rsidR="00C15A0E" w:rsidRPr="00A83D35" w:rsidRDefault="00A83D35" w:rsidP="00A83D35">
      <w:pPr>
        <w:pStyle w:val="a8"/>
        <w:numPr>
          <w:ilvl w:val="0"/>
          <w:numId w:val="9"/>
        </w:numPr>
        <w:rPr>
          <w:b/>
          <w:sz w:val="28"/>
        </w:rPr>
      </w:pPr>
      <w:r w:rsidRPr="00A83D35">
        <w:rPr>
          <w:b/>
          <w:sz w:val="28"/>
        </w:rPr>
        <w:t>МЕМОРИАЛЬНЫЙ  КОМПЛЕКС</w:t>
      </w:r>
      <w:r w:rsidR="00C15A0E" w:rsidRPr="00A83D35">
        <w:rPr>
          <w:b/>
          <w:sz w:val="28"/>
        </w:rPr>
        <w:t xml:space="preserve"> В СТАНИЦЕ ТАЦИНСКОЙ</w:t>
      </w:r>
    </w:p>
    <w:p w:rsidR="00C15A0E" w:rsidRDefault="00C15A0E" w:rsidP="00C15A0E">
      <w:pPr>
        <w:jc w:val="both"/>
        <w:rPr>
          <w:sz w:val="28"/>
        </w:rPr>
      </w:pPr>
      <w:r>
        <w:rPr>
          <w:sz w:val="28"/>
        </w:rPr>
        <w:t xml:space="preserve">Мы подъезжаем  к мемориальному комплексу танкистам </w:t>
      </w:r>
      <w:proofErr w:type="gramStart"/>
      <w:r>
        <w:rPr>
          <w:sz w:val="28"/>
        </w:rPr>
        <w:t>–</w:t>
      </w:r>
      <w:proofErr w:type="spellStart"/>
      <w:r>
        <w:rPr>
          <w:sz w:val="28"/>
        </w:rPr>
        <w:t>т</w:t>
      </w:r>
      <w:proofErr w:type="gramEnd"/>
      <w:r>
        <w:rPr>
          <w:sz w:val="28"/>
        </w:rPr>
        <w:t>ацинцам</w:t>
      </w:r>
      <w:proofErr w:type="spellEnd"/>
      <w:r>
        <w:rPr>
          <w:sz w:val="28"/>
        </w:rPr>
        <w:t>, который был  открыт</w:t>
      </w:r>
      <w:r w:rsidR="00A83D35">
        <w:rPr>
          <w:sz w:val="28"/>
        </w:rPr>
        <w:t xml:space="preserve"> </w:t>
      </w:r>
      <w:r>
        <w:rPr>
          <w:sz w:val="28"/>
        </w:rPr>
        <w:t>в поселке Тацинском  9 мая 1970 года. На его  территории  находится  Тацинский Музей и знаменитый танк</w:t>
      </w:r>
      <w:proofErr w:type="gramStart"/>
      <w:r>
        <w:rPr>
          <w:sz w:val="28"/>
        </w:rPr>
        <w:t xml:space="preserve"> Т</w:t>
      </w:r>
      <w:proofErr w:type="gramEnd"/>
      <w:r>
        <w:rPr>
          <w:sz w:val="28"/>
        </w:rPr>
        <w:t xml:space="preserve"> – 34</w:t>
      </w:r>
    </w:p>
    <w:p w:rsidR="00C15A0E" w:rsidRDefault="00C15A0E" w:rsidP="00C15A0E">
      <w:pPr>
        <w:jc w:val="both"/>
        <w:rPr>
          <w:sz w:val="28"/>
        </w:rPr>
      </w:pPr>
    </w:p>
    <w:p w:rsidR="00C15A0E" w:rsidRPr="0086019A" w:rsidRDefault="00C15A0E" w:rsidP="00C15A0E">
      <w:pPr>
        <w:rPr>
          <w:sz w:val="28"/>
        </w:rPr>
      </w:pPr>
      <w:r w:rsidRPr="00DA5531">
        <w:rPr>
          <w:b/>
          <w:sz w:val="28"/>
        </w:rPr>
        <w:t>ТАЦИНСКИЙ</w:t>
      </w:r>
      <w:r>
        <w:rPr>
          <w:b/>
          <w:sz w:val="28"/>
        </w:rPr>
        <w:t xml:space="preserve"> </w:t>
      </w:r>
      <w:r w:rsidRPr="005A6A3C">
        <w:rPr>
          <w:b/>
          <w:sz w:val="28"/>
        </w:rPr>
        <w:t>ИСТОРИКО - КРАЕВЕДЧЕСКИЙ</w:t>
      </w:r>
      <w:r w:rsidRPr="00DA5531">
        <w:rPr>
          <w:b/>
          <w:sz w:val="28"/>
        </w:rPr>
        <w:t xml:space="preserve">МУЗЕЙ </w:t>
      </w:r>
    </w:p>
    <w:p w:rsidR="00C15A0E" w:rsidRDefault="00C15A0E" w:rsidP="00C15A0E">
      <w:pPr>
        <w:jc w:val="both"/>
        <w:rPr>
          <w:sz w:val="28"/>
        </w:rPr>
      </w:pPr>
      <w:proofErr w:type="gramStart"/>
      <w:r>
        <w:rPr>
          <w:sz w:val="28"/>
        </w:rPr>
        <w:t>Основан</w:t>
      </w:r>
      <w:proofErr w:type="gramEnd"/>
      <w:r>
        <w:rPr>
          <w:sz w:val="28"/>
        </w:rPr>
        <w:t xml:space="preserve"> в октябре 1968 года. Здесь запечатлена память о подвиге </w:t>
      </w:r>
      <w:proofErr w:type="spellStart"/>
      <w:r>
        <w:rPr>
          <w:sz w:val="28"/>
        </w:rPr>
        <w:t>бадановцев</w:t>
      </w:r>
      <w:proofErr w:type="spellEnd"/>
      <w:r>
        <w:rPr>
          <w:sz w:val="28"/>
        </w:rPr>
        <w:t xml:space="preserve"> на </w:t>
      </w:r>
      <w:proofErr w:type="spellStart"/>
      <w:r>
        <w:rPr>
          <w:sz w:val="28"/>
        </w:rPr>
        <w:t>Тацинской</w:t>
      </w:r>
      <w:proofErr w:type="spellEnd"/>
      <w:r>
        <w:rPr>
          <w:sz w:val="28"/>
        </w:rPr>
        <w:t xml:space="preserve"> земле. Основателем  музея был военный комиссар </w:t>
      </w:r>
      <w:proofErr w:type="spellStart"/>
      <w:r>
        <w:rPr>
          <w:sz w:val="28"/>
        </w:rPr>
        <w:t>Двизов</w:t>
      </w:r>
      <w:proofErr w:type="spellEnd"/>
      <w:r>
        <w:rPr>
          <w:sz w:val="28"/>
        </w:rPr>
        <w:t xml:space="preserve"> В.К., собравший огромнейший материал, сплотив участников Тацинского танкового рейда, ветеранов войны.</w:t>
      </w:r>
    </w:p>
    <w:p w:rsidR="00C15A0E" w:rsidRDefault="00C15A0E" w:rsidP="00C15A0E">
      <w:pPr>
        <w:jc w:val="both"/>
        <w:rPr>
          <w:sz w:val="28"/>
        </w:rPr>
      </w:pPr>
      <w:r>
        <w:rPr>
          <w:sz w:val="28"/>
        </w:rPr>
        <w:t xml:space="preserve">     Музей состоит из 4-х залов:</w:t>
      </w:r>
    </w:p>
    <w:p w:rsidR="00C15A0E" w:rsidRDefault="00C15A0E" w:rsidP="00C15A0E">
      <w:pPr>
        <w:jc w:val="both"/>
        <w:rPr>
          <w:sz w:val="28"/>
        </w:rPr>
      </w:pPr>
      <w:r>
        <w:rPr>
          <w:sz w:val="28"/>
        </w:rPr>
        <w:t>- исторического прошлого района;</w:t>
      </w:r>
    </w:p>
    <w:p w:rsidR="00C15A0E" w:rsidRDefault="00C15A0E" w:rsidP="00C15A0E">
      <w:pPr>
        <w:jc w:val="both"/>
        <w:rPr>
          <w:sz w:val="28"/>
        </w:rPr>
      </w:pPr>
      <w:r>
        <w:rPr>
          <w:sz w:val="28"/>
        </w:rPr>
        <w:t>- революционного движения, гражданской войны, предвоенного времени;</w:t>
      </w:r>
    </w:p>
    <w:p w:rsidR="00C15A0E" w:rsidRDefault="00C15A0E" w:rsidP="001054DB">
      <w:pPr>
        <w:jc w:val="both"/>
        <w:rPr>
          <w:sz w:val="28"/>
        </w:rPr>
      </w:pPr>
      <w:r>
        <w:rPr>
          <w:sz w:val="28"/>
        </w:rPr>
        <w:lastRenderedPageBreak/>
        <w:t>- Боевой Славы;</w:t>
      </w:r>
    </w:p>
    <w:p w:rsidR="00C15A0E" w:rsidRDefault="00C15A0E" w:rsidP="001054DB">
      <w:pPr>
        <w:jc w:val="both"/>
        <w:rPr>
          <w:sz w:val="28"/>
        </w:rPr>
      </w:pPr>
      <w:r>
        <w:rPr>
          <w:sz w:val="28"/>
        </w:rPr>
        <w:t>- современности.</w:t>
      </w:r>
    </w:p>
    <w:p w:rsidR="00C15A0E" w:rsidRDefault="00C15A0E" w:rsidP="001054DB">
      <w:pPr>
        <w:jc w:val="both"/>
        <w:rPr>
          <w:sz w:val="28"/>
        </w:rPr>
      </w:pPr>
      <w:r>
        <w:rPr>
          <w:sz w:val="28"/>
        </w:rPr>
        <w:t xml:space="preserve">Особый интерес представляет зал Боевой Славы, где на диораме отображен решающий момент взятие танкистами – </w:t>
      </w:r>
      <w:proofErr w:type="spellStart"/>
      <w:r>
        <w:rPr>
          <w:sz w:val="28"/>
        </w:rPr>
        <w:t>бадановцами</w:t>
      </w:r>
      <w:proofErr w:type="spellEnd"/>
      <w:r>
        <w:rPr>
          <w:sz w:val="28"/>
        </w:rPr>
        <w:t xml:space="preserve">  немецкого аэродрома в станице </w:t>
      </w:r>
      <w:proofErr w:type="spellStart"/>
      <w:r>
        <w:rPr>
          <w:sz w:val="28"/>
        </w:rPr>
        <w:t>Тацинской</w:t>
      </w:r>
      <w:proofErr w:type="spellEnd"/>
      <w:r>
        <w:rPr>
          <w:sz w:val="28"/>
        </w:rPr>
        <w:t xml:space="preserve">. В зале представлены личные вещи гвардейцев – </w:t>
      </w:r>
      <w:proofErr w:type="spellStart"/>
      <w:r>
        <w:rPr>
          <w:sz w:val="28"/>
        </w:rPr>
        <w:t>тацинцев</w:t>
      </w:r>
      <w:proofErr w:type="spellEnd"/>
      <w:r>
        <w:rPr>
          <w:sz w:val="28"/>
        </w:rPr>
        <w:t>.</w:t>
      </w:r>
    </w:p>
    <w:p w:rsidR="00C15A0E" w:rsidRDefault="00C15A0E" w:rsidP="001054DB">
      <w:pPr>
        <w:jc w:val="both"/>
        <w:rPr>
          <w:sz w:val="28"/>
        </w:rPr>
      </w:pPr>
    </w:p>
    <w:p w:rsidR="00C15A0E" w:rsidRPr="004A0A59" w:rsidRDefault="00C15A0E" w:rsidP="001054DB">
      <w:pPr>
        <w:jc w:val="both"/>
        <w:rPr>
          <w:b/>
          <w:sz w:val="28"/>
        </w:rPr>
      </w:pPr>
      <w:r w:rsidRPr="00DA5531">
        <w:rPr>
          <w:b/>
          <w:sz w:val="28"/>
        </w:rPr>
        <w:t>ЗНАМЕНИТЫЙ БОЕВОЙ ТАНК  Т-34</w:t>
      </w:r>
    </w:p>
    <w:p w:rsidR="00C15A0E" w:rsidRDefault="00C15A0E" w:rsidP="001054DB">
      <w:pPr>
        <w:jc w:val="both"/>
        <w:rPr>
          <w:sz w:val="28"/>
        </w:rPr>
      </w:pPr>
      <w:r>
        <w:rPr>
          <w:sz w:val="28"/>
        </w:rPr>
        <w:t>В годы войны самым грозным противником стал танк Т-34. Это бронированный гигант длиной около 6 метров, шириной – 3 метра и высотой 2,44 и обладавший высокой скоростью и маневренностью. Весил 26 тонн, вооружен 76 – мм пушкой, имел большую башню, широкие траки гусениц и наклонную броню. Танк  Т-34 признан лучшим танком 2 мировой войны.</w:t>
      </w:r>
    </w:p>
    <w:p w:rsidR="00C15A0E" w:rsidRDefault="00C15A0E" w:rsidP="001054DB">
      <w:pPr>
        <w:jc w:val="both"/>
        <w:rPr>
          <w:sz w:val="28"/>
        </w:rPr>
      </w:pPr>
      <w:r>
        <w:rPr>
          <w:sz w:val="28"/>
        </w:rPr>
        <w:t xml:space="preserve">     Обратите внимание на белую стрелу. Белая стрела – символ Тацинского танкового корпуса, означает стремительный бросок вперед. А буква поверх белой стрелы – это первая буква фамилии командира:</w:t>
      </w:r>
    </w:p>
    <w:p w:rsidR="00C15A0E" w:rsidRDefault="00C15A0E" w:rsidP="001054DB">
      <w:pPr>
        <w:jc w:val="both"/>
        <w:rPr>
          <w:sz w:val="28"/>
        </w:rPr>
      </w:pPr>
      <w:r>
        <w:rPr>
          <w:sz w:val="28"/>
        </w:rPr>
        <w:t xml:space="preserve">«Б» - Баданов, </w:t>
      </w:r>
      <w:proofErr w:type="spellStart"/>
      <w:r>
        <w:rPr>
          <w:sz w:val="28"/>
        </w:rPr>
        <w:t>Бурдейный</w:t>
      </w:r>
      <w:proofErr w:type="spellEnd"/>
    </w:p>
    <w:p w:rsidR="00C15A0E" w:rsidRDefault="00C15A0E" w:rsidP="001054DB">
      <w:pPr>
        <w:jc w:val="both"/>
        <w:rPr>
          <w:sz w:val="28"/>
        </w:rPr>
      </w:pPr>
      <w:r>
        <w:rPr>
          <w:sz w:val="28"/>
        </w:rPr>
        <w:t xml:space="preserve">«Л» - </w:t>
      </w:r>
      <w:proofErr w:type="spellStart"/>
      <w:r>
        <w:rPr>
          <w:sz w:val="28"/>
        </w:rPr>
        <w:t>Лосик</w:t>
      </w:r>
      <w:proofErr w:type="spellEnd"/>
    </w:p>
    <w:p w:rsidR="00C15A0E" w:rsidRDefault="00C15A0E" w:rsidP="001054DB">
      <w:pPr>
        <w:jc w:val="both"/>
        <w:rPr>
          <w:sz w:val="28"/>
        </w:rPr>
      </w:pPr>
      <w:r>
        <w:rPr>
          <w:sz w:val="28"/>
        </w:rPr>
        <w:t>«Н» - Нестеров</w:t>
      </w:r>
    </w:p>
    <w:p w:rsidR="00C15A0E" w:rsidRDefault="00C15A0E" w:rsidP="001054DB">
      <w:pPr>
        <w:jc w:val="both"/>
        <w:rPr>
          <w:sz w:val="28"/>
        </w:rPr>
      </w:pPr>
      <w:r>
        <w:rPr>
          <w:sz w:val="28"/>
        </w:rPr>
        <w:t xml:space="preserve">«С» - Савченко и т.д. </w:t>
      </w:r>
    </w:p>
    <w:p w:rsidR="00C15A0E" w:rsidRDefault="00C15A0E" w:rsidP="001054DB">
      <w:pPr>
        <w:jc w:val="both"/>
        <w:rPr>
          <w:sz w:val="28"/>
        </w:rPr>
      </w:pPr>
      <w:r>
        <w:rPr>
          <w:sz w:val="28"/>
        </w:rPr>
        <w:t>А также на танке изображен номер – это башенный номер.</w:t>
      </w:r>
    </w:p>
    <w:p w:rsidR="00C15A0E" w:rsidRDefault="00C15A0E" w:rsidP="001054DB">
      <w:pPr>
        <w:jc w:val="both"/>
        <w:rPr>
          <w:sz w:val="28"/>
        </w:rPr>
      </w:pPr>
      <w:r>
        <w:rPr>
          <w:sz w:val="28"/>
        </w:rPr>
        <w:t>Например, в городе Минске тоже возвышается танк</w:t>
      </w:r>
      <w:proofErr w:type="gramStart"/>
      <w:r>
        <w:rPr>
          <w:sz w:val="28"/>
        </w:rPr>
        <w:t xml:space="preserve"> Т</w:t>
      </w:r>
      <w:proofErr w:type="gramEnd"/>
      <w:r>
        <w:rPr>
          <w:sz w:val="28"/>
        </w:rPr>
        <w:t xml:space="preserve">- 34, посвященный танкистам – </w:t>
      </w:r>
      <w:proofErr w:type="spellStart"/>
      <w:r>
        <w:rPr>
          <w:sz w:val="28"/>
        </w:rPr>
        <w:t>тацинцам</w:t>
      </w:r>
      <w:proofErr w:type="spellEnd"/>
      <w:r>
        <w:rPr>
          <w:sz w:val="28"/>
        </w:rPr>
        <w:t xml:space="preserve">, первыми ворвавшимся в этот город, освобождая от фашистских захватчиков. Изображена буква «Ф» (танк </w:t>
      </w:r>
      <w:proofErr w:type="spellStart"/>
      <w:r>
        <w:rPr>
          <w:sz w:val="28"/>
        </w:rPr>
        <w:t>Д.Фроликова</w:t>
      </w:r>
      <w:proofErr w:type="spellEnd"/>
      <w:r>
        <w:rPr>
          <w:sz w:val="28"/>
        </w:rPr>
        <w:t>) и номер 145.</w:t>
      </w:r>
    </w:p>
    <w:p w:rsidR="00C15A0E" w:rsidRDefault="00C15A0E" w:rsidP="001054DB">
      <w:pPr>
        <w:jc w:val="both"/>
        <w:rPr>
          <w:sz w:val="28"/>
        </w:rPr>
      </w:pPr>
      <w:r>
        <w:rPr>
          <w:sz w:val="28"/>
        </w:rPr>
        <w:t xml:space="preserve">(Информация о белой стреле  из письма Председателя Совета ветеранов ТТК </w:t>
      </w:r>
      <w:proofErr w:type="spellStart"/>
      <w:r>
        <w:rPr>
          <w:sz w:val="28"/>
        </w:rPr>
        <w:t>Чубарева</w:t>
      </w:r>
      <w:proofErr w:type="spellEnd"/>
      <w:r>
        <w:rPr>
          <w:sz w:val="28"/>
        </w:rPr>
        <w:t xml:space="preserve"> М.Д. (город Москва) краеведам и учителю истории Васильевой Т.А. ТСОШ№3, 2008 года)</w:t>
      </w:r>
    </w:p>
    <w:p w:rsidR="00C15A0E" w:rsidRDefault="00C15A0E" w:rsidP="001054DB">
      <w:pPr>
        <w:jc w:val="both"/>
        <w:rPr>
          <w:sz w:val="28"/>
        </w:rPr>
      </w:pPr>
      <w:r>
        <w:rPr>
          <w:sz w:val="28"/>
        </w:rPr>
        <w:t xml:space="preserve">    Всего в Тацинском рейде участвовало танков: Т- 34 – 96 единиц</w:t>
      </w:r>
      <w:r w:rsidRPr="00264A6C">
        <w:rPr>
          <w:sz w:val="28"/>
        </w:rPr>
        <w:t xml:space="preserve"> (</w:t>
      </w:r>
      <w:r>
        <w:rPr>
          <w:sz w:val="28"/>
        </w:rPr>
        <w:t>осталось 39),  Т-70 – 63 единицы (осталось 15)  В ходе боев корпус утратил всего 100 танков.</w:t>
      </w:r>
    </w:p>
    <w:p w:rsidR="00C15A0E" w:rsidRPr="000F50B8" w:rsidRDefault="00C15A0E" w:rsidP="001054DB">
      <w:pPr>
        <w:jc w:val="both"/>
        <w:rPr>
          <w:sz w:val="28"/>
        </w:rPr>
      </w:pPr>
    </w:p>
    <w:p w:rsidR="00C15A0E" w:rsidRPr="00A83D35" w:rsidRDefault="00C15A0E" w:rsidP="001054DB">
      <w:pPr>
        <w:pStyle w:val="a8"/>
        <w:numPr>
          <w:ilvl w:val="0"/>
          <w:numId w:val="9"/>
        </w:numPr>
        <w:jc w:val="both"/>
        <w:rPr>
          <w:b/>
          <w:sz w:val="28"/>
        </w:rPr>
      </w:pPr>
      <w:r w:rsidRPr="00A83D35">
        <w:rPr>
          <w:b/>
          <w:sz w:val="28"/>
        </w:rPr>
        <w:t>ПАМЯТНИК СТЕЛЛА ОСВОБОДИТЕЛЯМ – ТАНКИСТАМ</w:t>
      </w:r>
    </w:p>
    <w:p w:rsidR="00C15A0E" w:rsidRDefault="00C15A0E" w:rsidP="001054DB">
      <w:pPr>
        <w:jc w:val="both"/>
        <w:rPr>
          <w:sz w:val="28"/>
        </w:rPr>
      </w:pPr>
      <w:proofErr w:type="gramStart"/>
      <w:r>
        <w:rPr>
          <w:sz w:val="28"/>
        </w:rPr>
        <w:t>Установлен</w:t>
      </w:r>
      <w:proofErr w:type="gramEnd"/>
      <w:r>
        <w:rPr>
          <w:sz w:val="28"/>
        </w:rPr>
        <w:t xml:space="preserve"> в 1970 году к 25 годовщине победы в Великой Отечественной войне в честь воинов 24 танкового корпуса под командованием </w:t>
      </w:r>
      <w:proofErr w:type="spellStart"/>
      <w:r>
        <w:rPr>
          <w:sz w:val="28"/>
        </w:rPr>
        <w:t>Баданова</w:t>
      </w:r>
      <w:proofErr w:type="spellEnd"/>
      <w:r>
        <w:rPr>
          <w:sz w:val="28"/>
        </w:rPr>
        <w:t xml:space="preserve"> В.М. Высота </w:t>
      </w:r>
      <w:proofErr w:type="spellStart"/>
      <w:r>
        <w:rPr>
          <w:sz w:val="28"/>
        </w:rPr>
        <w:t>стеллы</w:t>
      </w:r>
      <w:proofErr w:type="spellEnd"/>
      <w:r>
        <w:rPr>
          <w:sz w:val="28"/>
        </w:rPr>
        <w:t xml:space="preserve"> 5 метров.</w:t>
      </w:r>
    </w:p>
    <w:p w:rsidR="00C15A0E" w:rsidRDefault="00C15A0E" w:rsidP="001054DB">
      <w:pPr>
        <w:jc w:val="both"/>
        <w:rPr>
          <w:sz w:val="28"/>
        </w:rPr>
      </w:pPr>
      <w:r>
        <w:rPr>
          <w:sz w:val="28"/>
        </w:rPr>
        <w:t>(Экскурсовод знакомит с листовкой «</w:t>
      </w:r>
      <w:proofErr w:type="spellStart"/>
      <w:r>
        <w:rPr>
          <w:sz w:val="28"/>
        </w:rPr>
        <w:t>Бадановцам</w:t>
      </w:r>
      <w:proofErr w:type="spellEnd"/>
      <w:r>
        <w:rPr>
          <w:sz w:val="28"/>
        </w:rPr>
        <w:t xml:space="preserve"> – танкистам </w:t>
      </w:r>
      <w:proofErr w:type="spellStart"/>
      <w:r>
        <w:rPr>
          <w:sz w:val="28"/>
        </w:rPr>
        <w:t>слава!»</w:t>
      </w:r>
      <w:proofErr w:type="gramStart"/>
      <w:r>
        <w:rPr>
          <w:sz w:val="28"/>
        </w:rPr>
        <w:t>.Т</w:t>
      </w:r>
      <w:proofErr w:type="gramEnd"/>
      <w:r>
        <w:rPr>
          <w:sz w:val="28"/>
        </w:rPr>
        <w:t>акую</w:t>
      </w:r>
      <w:proofErr w:type="spellEnd"/>
      <w:r>
        <w:rPr>
          <w:sz w:val="28"/>
        </w:rPr>
        <w:t xml:space="preserve"> листовку выпустили в Политотделе Первой Гвардейской армии и сбросили над станицей </w:t>
      </w:r>
      <w:proofErr w:type="spellStart"/>
      <w:r>
        <w:rPr>
          <w:sz w:val="28"/>
        </w:rPr>
        <w:t>Тацинской</w:t>
      </w:r>
      <w:proofErr w:type="spellEnd"/>
      <w:r>
        <w:rPr>
          <w:sz w:val="28"/>
        </w:rPr>
        <w:t xml:space="preserve"> 26 декабря 1942 года)</w:t>
      </w:r>
    </w:p>
    <w:p w:rsidR="00C15A0E" w:rsidRDefault="00C15A0E" w:rsidP="001054DB">
      <w:pPr>
        <w:jc w:val="both"/>
        <w:rPr>
          <w:sz w:val="28"/>
        </w:rPr>
      </w:pPr>
    </w:p>
    <w:p w:rsidR="00A83D35" w:rsidRDefault="00A83D35" w:rsidP="001054DB">
      <w:pPr>
        <w:jc w:val="both"/>
        <w:rPr>
          <w:sz w:val="28"/>
        </w:rPr>
      </w:pPr>
    </w:p>
    <w:p w:rsidR="00A83D35" w:rsidRDefault="00A83D35" w:rsidP="001054DB">
      <w:pPr>
        <w:jc w:val="both"/>
        <w:rPr>
          <w:sz w:val="28"/>
        </w:rPr>
      </w:pPr>
    </w:p>
    <w:p w:rsidR="00A83D35" w:rsidRDefault="00A83D35" w:rsidP="001054DB">
      <w:pPr>
        <w:jc w:val="both"/>
        <w:rPr>
          <w:sz w:val="28"/>
        </w:rPr>
      </w:pPr>
    </w:p>
    <w:p w:rsidR="00A83D35" w:rsidRDefault="00A83D35" w:rsidP="001054DB">
      <w:pPr>
        <w:jc w:val="both"/>
        <w:rPr>
          <w:sz w:val="28"/>
        </w:rPr>
      </w:pPr>
    </w:p>
    <w:p w:rsidR="00C15A0E" w:rsidRDefault="00C15A0E" w:rsidP="001054DB">
      <w:pPr>
        <w:jc w:val="both"/>
        <w:rPr>
          <w:sz w:val="28"/>
        </w:rPr>
      </w:pPr>
    </w:p>
    <w:p w:rsidR="00C15A0E" w:rsidRPr="00A83D35" w:rsidRDefault="00A83D35" w:rsidP="001054DB">
      <w:pPr>
        <w:pStyle w:val="a8"/>
        <w:numPr>
          <w:ilvl w:val="0"/>
          <w:numId w:val="9"/>
        </w:numPr>
        <w:jc w:val="both"/>
        <w:rPr>
          <w:b/>
          <w:sz w:val="28"/>
        </w:rPr>
      </w:pPr>
      <w:r>
        <w:rPr>
          <w:b/>
          <w:sz w:val="28"/>
        </w:rPr>
        <w:lastRenderedPageBreak/>
        <w:t xml:space="preserve">ПАМЯТНИКИ НА ПЛОЩАДИ </w:t>
      </w:r>
      <w:r w:rsidR="00C15A0E" w:rsidRPr="00A83D35">
        <w:rPr>
          <w:b/>
          <w:sz w:val="28"/>
        </w:rPr>
        <w:t xml:space="preserve"> БОРЦОВ РЕВОЛЮЦИИ</w:t>
      </w:r>
    </w:p>
    <w:p w:rsidR="00C15A0E" w:rsidRPr="00DA5531" w:rsidRDefault="00C15A0E" w:rsidP="001054DB">
      <w:pPr>
        <w:jc w:val="both"/>
        <w:rPr>
          <w:b/>
          <w:sz w:val="28"/>
        </w:rPr>
      </w:pPr>
    </w:p>
    <w:p w:rsidR="00A83D35" w:rsidRDefault="00A83D35" w:rsidP="001054DB">
      <w:pPr>
        <w:jc w:val="both"/>
        <w:rPr>
          <w:b/>
          <w:sz w:val="28"/>
        </w:rPr>
      </w:pPr>
      <w:r>
        <w:rPr>
          <w:b/>
          <w:sz w:val="28"/>
        </w:rPr>
        <w:t xml:space="preserve">  </w:t>
      </w:r>
    </w:p>
    <w:p w:rsidR="00C15A0E" w:rsidRPr="00DA5531" w:rsidRDefault="00A83D35" w:rsidP="001054DB">
      <w:pPr>
        <w:jc w:val="both"/>
        <w:rPr>
          <w:b/>
          <w:sz w:val="28"/>
        </w:rPr>
      </w:pPr>
      <w:r>
        <w:rPr>
          <w:b/>
          <w:sz w:val="28"/>
        </w:rPr>
        <w:t xml:space="preserve"> </w:t>
      </w:r>
      <w:r w:rsidR="00C15A0E" w:rsidRPr="00DA5531">
        <w:rPr>
          <w:b/>
          <w:sz w:val="28"/>
        </w:rPr>
        <w:t xml:space="preserve">ПАМЯТНИК  НА БРАТСКОЙ  МОГИЛЕ </w:t>
      </w:r>
    </w:p>
    <w:p w:rsidR="00C15A0E" w:rsidRDefault="00C15A0E" w:rsidP="001054DB">
      <w:pPr>
        <w:jc w:val="both"/>
        <w:rPr>
          <w:sz w:val="28"/>
        </w:rPr>
      </w:pPr>
      <w:r>
        <w:rPr>
          <w:sz w:val="28"/>
        </w:rPr>
        <w:t>В 1946 году был установлен обелиск из кирпича и заштукатурен сложным раствором. Высота обелиска – 5 метров. На мраморной доске написано:</w:t>
      </w:r>
    </w:p>
    <w:p w:rsidR="00C15A0E" w:rsidRDefault="00C15A0E" w:rsidP="001054DB">
      <w:pPr>
        <w:jc w:val="both"/>
        <w:rPr>
          <w:sz w:val="28"/>
        </w:rPr>
      </w:pPr>
      <w:r>
        <w:rPr>
          <w:sz w:val="28"/>
        </w:rPr>
        <w:t xml:space="preserve">Погибли воины – танкисты при освобождении ст. </w:t>
      </w:r>
      <w:proofErr w:type="spellStart"/>
      <w:r>
        <w:rPr>
          <w:sz w:val="28"/>
        </w:rPr>
        <w:t>Тацинской</w:t>
      </w:r>
      <w:proofErr w:type="spellEnd"/>
      <w:r>
        <w:rPr>
          <w:sz w:val="28"/>
        </w:rPr>
        <w:t xml:space="preserve"> 27 декабря 1942 года. Похоронены:</w:t>
      </w:r>
    </w:p>
    <w:p w:rsidR="00C15A0E" w:rsidRDefault="00C15A0E" w:rsidP="001054DB">
      <w:pPr>
        <w:jc w:val="both"/>
        <w:rPr>
          <w:sz w:val="28"/>
        </w:rPr>
      </w:pPr>
      <w:r>
        <w:rPr>
          <w:sz w:val="28"/>
        </w:rPr>
        <w:t xml:space="preserve">Герой Советского Союза гвардии капитан     </w:t>
      </w:r>
      <w:proofErr w:type="spellStart"/>
      <w:r>
        <w:rPr>
          <w:sz w:val="28"/>
        </w:rPr>
        <w:t>НечаевМ.Е</w:t>
      </w:r>
      <w:proofErr w:type="spellEnd"/>
      <w:r>
        <w:rPr>
          <w:sz w:val="28"/>
        </w:rPr>
        <w:t>.</w:t>
      </w:r>
    </w:p>
    <w:p w:rsidR="00C15A0E" w:rsidRDefault="00C15A0E" w:rsidP="001054DB">
      <w:pPr>
        <w:jc w:val="both"/>
        <w:rPr>
          <w:sz w:val="28"/>
        </w:rPr>
      </w:pPr>
      <w:r>
        <w:rPr>
          <w:sz w:val="28"/>
        </w:rPr>
        <w:t xml:space="preserve">                                            гвардии капитан    Фомин К.Р.</w:t>
      </w:r>
    </w:p>
    <w:p w:rsidR="00C15A0E" w:rsidRDefault="00C15A0E" w:rsidP="001054DB">
      <w:pPr>
        <w:jc w:val="both"/>
        <w:rPr>
          <w:sz w:val="28"/>
        </w:rPr>
      </w:pPr>
      <w:r>
        <w:rPr>
          <w:sz w:val="28"/>
        </w:rPr>
        <w:t xml:space="preserve">                                            гвардии капитан    Чумаков Н.Д.</w:t>
      </w:r>
    </w:p>
    <w:p w:rsidR="00C15A0E" w:rsidRDefault="00C15A0E" w:rsidP="001054DB">
      <w:pPr>
        <w:jc w:val="both"/>
        <w:rPr>
          <w:sz w:val="28"/>
        </w:rPr>
      </w:pPr>
      <w:r>
        <w:rPr>
          <w:sz w:val="28"/>
        </w:rPr>
        <w:t xml:space="preserve">                                            ст. лейтенант          Рябченко Н.М.</w:t>
      </w:r>
    </w:p>
    <w:p w:rsidR="00C15A0E" w:rsidRDefault="00C15A0E" w:rsidP="001054DB">
      <w:pPr>
        <w:jc w:val="both"/>
        <w:rPr>
          <w:sz w:val="28"/>
        </w:rPr>
      </w:pPr>
      <w:r>
        <w:rPr>
          <w:sz w:val="28"/>
        </w:rPr>
        <w:t xml:space="preserve">                                            ст. лейтенант          </w:t>
      </w:r>
      <w:proofErr w:type="spellStart"/>
      <w:r>
        <w:rPr>
          <w:sz w:val="28"/>
        </w:rPr>
        <w:t>Веденин</w:t>
      </w:r>
      <w:proofErr w:type="spellEnd"/>
      <w:r>
        <w:rPr>
          <w:sz w:val="28"/>
        </w:rPr>
        <w:t xml:space="preserve"> А.И.</w:t>
      </w:r>
    </w:p>
    <w:p w:rsidR="00C15A0E" w:rsidRDefault="00C15A0E" w:rsidP="001054DB">
      <w:pPr>
        <w:tabs>
          <w:tab w:val="left" w:pos="3135"/>
        </w:tabs>
        <w:jc w:val="both"/>
        <w:rPr>
          <w:sz w:val="28"/>
        </w:rPr>
      </w:pPr>
      <w:r>
        <w:rPr>
          <w:sz w:val="28"/>
        </w:rPr>
        <w:t xml:space="preserve">                                            ст. сержант             Петров И.П.</w:t>
      </w:r>
    </w:p>
    <w:p w:rsidR="00C15A0E" w:rsidRPr="005818F9" w:rsidRDefault="00C15A0E" w:rsidP="001054DB">
      <w:pPr>
        <w:tabs>
          <w:tab w:val="left" w:pos="3135"/>
        </w:tabs>
        <w:jc w:val="both"/>
        <w:rPr>
          <w:sz w:val="28"/>
        </w:rPr>
      </w:pPr>
      <w:r>
        <w:rPr>
          <w:sz w:val="28"/>
        </w:rPr>
        <w:t xml:space="preserve">                                            </w:t>
      </w:r>
      <w:proofErr w:type="spellStart"/>
      <w:r>
        <w:rPr>
          <w:sz w:val="28"/>
        </w:rPr>
        <w:t>мл</w:t>
      </w:r>
      <w:proofErr w:type="gramStart"/>
      <w:r>
        <w:rPr>
          <w:sz w:val="28"/>
        </w:rPr>
        <w:t>.с</w:t>
      </w:r>
      <w:proofErr w:type="gramEnd"/>
      <w:r>
        <w:rPr>
          <w:sz w:val="28"/>
        </w:rPr>
        <w:t>ержант</w:t>
      </w:r>
      <w:proofErr w:type="spellEnd"/>
      <w:r>
        <w:rPr>
          <w:sz w:val="28"/>
        </w:rPr>
        <w:t xml:space="preserve">             Никитин И.Д.</w:t>
      </w:r>
    </w:p>
    <w:p w:rsidR="00C15A0E" w:rsidRPr="005818F9" w:rsidRDefault="00C15A0E" w:rsidP="001054DB">
      <w:pPr>
        <w:tabs>
          <w:tab w:val="left" w:pos="3135"/>
        </w:tabs>
        <w:jc w:val="both"/>
        <w:rPr>
          <w:sz w:val="28"/>
        </w:rPr>
      </w:pPr>
    </w:p>
    <w:p w:rsidR="00C15A0E" w:rsidRPr="00DA5531" w:rsidRDefault="00C15A0E" w:rsidP="001054DB">
      <w:pPr>
        <w:tabs>
          <w:tab w:val="left" w:pos="975"/>
        </w:tabs>
        <w:ind w:right="1134"/>
        <w:jc w:val="both"/>
        <w:rPr>
          <w:b/>
          <w:sz w:val="28"/>
          <w:szCs w:val="28"/>
        </w:rPr>
      </w:pPr>
      <w:r w:rsidRPr="00DA5531">
        <w:rPr>
          <w:b/>
          <w:sz w:val="28"/>
          <w:szCs w:val="28"/>
        </w:rPr>
        <w:t>ПОДВИГ  ГВАРДИИ КАПИТАНА  М.  НЕЧАЕВА</w:t>
      </w:r>
    </w:p>
    <w:p w:rsidR="00C15A0E" w:rsidRPr="00DA5531" w:rsidRDefault="00C15A0E" w:rsidP="001054DB">
      <w:pPr>
        <w:tabs>
          <w:tab w:val="left" w:pos="975"/>
        </w:tabs>
        <w:ind w:right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27 декабря в</w:t>
      </w:r>
      <w:r w:rsidRPr="00F55295">
        <w:rPr>
          <w:sz w:val="28"/>
          <w:szCs w:val="28"/>
        </w:rPr>
        <w:t xml:space="preserve"> 8-30 противник</w:t>
      </w:r>
      <w:r>
        <w:rPr>
          <w:sz w:val="28"/>
          <w:szCs w:val="28"/>
        </w:rPr>
        <w:t xml:space="preserve"> обрушил на наши боевые порядки</w:t>
      </w:r>
    </w:p>
    <w:p w:rsidR="00C15A0E" w:rsidRPr="001D4036" w:rsidRDefault="00C15A0E" w:rsidP="001054DB">
      <w:pPr>
        <w:tabs>
          <w:tab w:val="left" w:pos="975"/>
        </w:tabs>
        <w:ind w:right="1134"/>
        <w:jc w:val="both"/>
        <w:rPr>
          <w:sz w:val="28"/>
          <w:szCs w:val="28"/>
        </w:rPr>
      </w:pPr>
      <w:r w:rsidRPr="00F55295">
        <w:rPr>
          <w:sz w:val="28"/>
          <w:szCs w:val="28"/>
        </w:rPr>
        <w:t xml:space="preserve">массу снарядов и бомб, повалили танки и мотопехота. </w:t>
      </w:r>
    </w:p>
    <w:p w:rsidR="00C15A0E" w:rsidRDefault="00C15A0E" w:rsidP="001054DB">
      <w:pPr>
        <w:tabs>
          <w:tab w:val="left" w:pos="975"/>
        </w:tabs>
        <w:ind w:right="1134"/>
        <w:jc w:val="both"/>
        <w:rPr>
          <w:sz w:val="28"/>
          <w:szCs w:val="28"/>
        </w:rPr>
      </w:pPr>
      <w:r w:rsidRPr="00F55295">
        <w:rPr>
          <w:sz w:val="28"/>
          <w:szCs w:val="28"/>
        </w:rPr>
        <w:t xml:space="preserve">К 11часам обстановка резко ухудшилась. Гитлеровцам удалось ворваться в хутор </w:t>
      </w:r>
      <w:proofErr w:type="spellStart"/>
      <w:r w:rsidRPr="00F55295">
        <w:rPr>
          <w:sz w:val="28"/>
          <w:szCs w:val="28"/>
        </w:rPr>
        <w:t>Новоандреевский</w:t>
      </w:r>
      <w:proofErr w:type="spellEnd"/>
      <w:r w:rsidRPr="00F55295">
        <w:rPr>
          <w:sz w:val="28"/>
          <w:szCs w:val="28"/>
        </w:rPr>
        <w:t xml:space="preserve">. Этот прорыв мог отразиться на устойчивости всей обороны.  Тогда в бой </w:t>
      </w:r>
      <w:r>
        <w:rPr>
          <w:sz w:val="28"/>
          <w:szCs w:val="28"/>
        </w:rPr>
        <w:t xml:space="preserve">был брошен резервный батальон Михаила </w:t>
      </w:r>
      <w:r w:rsidRPr="00F55295">
        <w:rPr>
          <w:sz w:val="28"/>
          <w:szCs w:val="28"/>
        </w:rPr>
        <w:t xml:space="preserve">Нечаева. </w:t>
      </w:r>
    </w:p>
    <w:p w:rsidR="00C15A0E" w:rsidRPr="00916E48" w:rsidRDefault="00C15A0E" w:rsidP="001054DB">
      <w:pPr>
        <w:tabs>
          <w:tab w:val="left" w:pos="975"/>
        </w:tabs>
        <w:ind w:right="1134"/>
        <w:jc w:val="both"/>
        <w:rPr>
          <w:sz w:val="28"/>
          <w:szCs w:val="28"/>
        </w:rPr>
      </w:pPr>
      <w:r w:rsidRPr="00F55295">
        <w:rPr>
          <w:sz w:val="28"/>
          <w:szCs w:val="28"/>
        </w:rPr>
        <w:t xml:space="preserve">5 танков – все, что осталось от батальона – пошли в контратаку. </w:t>
      </w:r>
    </w:p>
    <w:p w:rsidR="00C15A0E" w:rsidRPr="00DA5531" w:rsidRDefault="00C15A0E" w:rsidP="001054DB">
      <w:pPr>
        <w:tabs>
          <w:tab w:val="left" w:pos="975"/>
        </w:tabs>
        <w:ind w:right="1134"/>
        <w:jc w:val="both"/>
        <w:rPr>
          <w:sz w:val="28"/>
          <w:szCs w:val="28"/>
        </w:rPr>
      </w:pPr>
      <w:r w:rsidRPr="00F55295">
        <w:rPr>
          <w:sz w:val="28"/>
          <w:szCs w:val="28"/>
        </w:rPr>
        <w:t xml:space="preserve">5 советских танков бесстрашно двинулись на 16 фашистских. После часа боя у немцев осталось 9 танков. Несли потери и </w:t>
      </w:r>
      <w:proofErr w:type="spellStart"/>
      <w:r w:rsidRPr="00F55295">
        <w:rPr>
          <w:sz w:val="28"/>
          <w:szCs w:val="28"/>
        </w:rPr>
        <w:t>нечаевцы</w:t>
      </w:r>
      <w:proofErr w:type="spellEnd"/>
      <w:r w:rsidRPr="00F55295">
        <w:rPr>
          <w:sz w:val="28"/>
          <w:szCs w:val="28"/>
        </w:rPr>
        <w:t>. Осталась одна командирская машина, которую немцам удалось поджечь. …</w:t>
      </w:r>
    </w:p>
    <w:p w:rsidR="00C15A0E" w:rsidRDefault="00C15A0E" w:rsidP="001054DB">
      <w:pPr>
        <w:tabs>
          <w:tab w:val="left" w:pos="975"/>
        </w:tabs>
        <w:ind w:right="1134"/>
        <w:jc w:val="both"/>
        <w:rPr>
          <w:sz w:val="28"/>
          <w:szCs w:val="28"/>
        </w:rPr>
      </w:pPr>
      <w:r w:rsidRPr="00F55295">
        <w:rPr>
          <w:sz w:val="28"/>
          <w:szCs w:val="28"/>
        </w:rPr>
        <w:t xml:space="preserve">И тогда все увидели, что Нечаев повел свою машину в последнюю атаку. Он настиг гитлеровский танк и протаранил его… Взрыв невероятной </w:t>
      </w:r>
      <w:proofErr w:type="gramStart"/>
      <w:r w:rsidRPr="00F55295">
        <w:rPr>
          <w:sz w:val="28"/>
          <w:szCs w:val="28"/>
        </w:rPr>
        <w:t>силы</w:t>
      </w:r>
      <w:proofErr w:type="gramEnd"/>
      <w:r w:rsidRPr="00F55295">
        <w:rPr>
          <w:sz w:val="28"/>
          <w:szCs w:val="28"/>
        </w:rPr>
        <w:t xml:space="preserve"> потряс воздух. Ценой </w:t>
      </w:r>
      <w:r>
        <w:rPr>
          <w:sz w:val="28"/>
          <w:szCs w:val="28"/>
        </w:rPr>
        <w:t xml:space="preserve">своей жизни и жизни своих боевых </w:t>
      </w:r>
      <w:proofErr w:type="spellStart"/>
      <w:r w:rsidRPr="00F55295">
        <w:rPr>
          <w:sz w:val="28"/>
          <w:szCs w:val="28"/>
        </w:rPr>
        <w:t>товаришей</w:t>
      </w:r>
      <w:proofErr w:type="spellEnd"/>
      <w:r w:rsidRPr="00F55295">
        <w:rPr>
          <w:sz w:val="28"/>
          <w:szCs w:val="28"/>
        </w:rPr>
        <w:t xml:space="preserve"> капитан задержал немцев</w:t>
      </w:r>
      <w:r>
        <w:rPr>
          <w:sz w:val="28"/>
          <w:szCs w:val="28"/>
        </w:rPr>
        <w:t xml:space="preserve">, </w:t>
      </w:r>
      <w:r w:rsidRPr="00F55295">
        <w:rPr>
          <w:sz w:val="28"/>
          <w:szCs w:val="28"/>
        </w:rPr>
        <w:t>заставив их отойти, бросив на поле боя11горящих танков и около 700 убитыми.</w:t>
      </w:r>
    </w:p>
    <w:p w:rsidR="00A83D35" w:rsidRPr="0016760F" w:rsidRDefault="00C15A0E" w:rsidP="001054DB">
      <w:pPr>
        <w:tabs>
          <w:tab w:val="left" w:pos="975"/>
        </w:tabs>
        <w:ind w:right="1134"/>
        <w:jc w:val="both"/>
        <w:rPr>
          <w:sz w:val="28"/>
          <w:szCs w:val="28"/>
        </w:rPr>
      </w:pPr>
      <w:proofErr w:type="spellStart"/>
      <w:r w:rsidRPr="00F55295">
        <w:rPr>
          <w:sz w:val="28"/>
          <w:szCs w:val="28"/>
        </w:rPr>
        <w:t>М.Е.Нечаеву</w:t>
      </w:r>
      <w:proofErr w:type="spellEnd"/>
      <w:r w:rsidRPr="00F55295">
        <w:rPr>
          <w:sz w:val="28"/>
          <w:szCs w:val="28"/>
        </w:rPr>
        <w:t xml:space="preserve"> было присвоено звание Геро</w:t>
      </w:r>
      <w:r>
        <w:rPr>
          <w:sz w:val="28"/>
          <w:szCs w:val="28"/>
        </w:rPr>
        <w:t>я Советского Союза посмертно.</w:t>
      </w:r>
    </w:p>
    <w:p w:rsidR="00A83D35" w:rsidRDefault="00A83D35" w:rsidP="001054DB">
      <w:pPr>
        <w:tabs>
          <w:tab w:val="left" w:pos="3135"/>
        </w:tabs>
        <w:jc w:val="both"/>
        <w:rPr>
          <w:b/>
          <w:sz w:val="28"/>
        </w:rPr>
      </w:pPr>
    </w:p>
    <w:p w:rsidR="00C15A0E" w:rsidRDefault="00C15A0E" w:rsidP="001054DB">
      <w:pPr>
        <w:tabs>
          <w:tab w:val="left" w:pos="3135"/>
        </w:tabs>
        <w:jc w:val="both"/>
        <w:rPr>
          <w:b/>
          <w:sz w:val="28"/>
        </w:rPr>
      </w:pPr>
      <w:r w:rsidRPr="00DA5531">
        <w:rPr>
          <w:b/>
          <w:sz w:val="28"/>
        </w:rPr>
        <w:t>ПАМЯТНИК НАШИМ ЗЕМЛЯКАМ ПИОНЕРАМ – ГЕРОЯМ ГРИШЕ ВОЛКОВУ И ФЕДЕ ИГНАТЕНКО</w:t>
      </w:r>
    </w:p>
    <w:p w:rsidR="00C15A0E" w:rsidRPr="00DA5531" w:rsidRDefault="00C15A0E" w:rsidP="001054DB">
      <w:pPr>
        <w:tabs>
          <w:tab w:val="left" w:pos="3135"/>
        </w:tabs>
        <w:jc w:val="both"/>
        <w:rPr>
          <w:b/>
          <w:sz w:val="28"/>
        </w:rPr>
      </w:pPr>
    </w:p>
    <w:p w:rsidR="00C15A0E" w:rsidRPr="005C3797" w:rsidRDefault="00C15A0E" w:rsidP="001054DB">
      <w:pPr>
        <w:ind w:firstLine="708"/>
        <w:jc w:val="both"/>
        <w:rPr>
          <w:sz w:val="28"/>
        </w:rPr>
      </w:pPr>
      <w:r w:rsidRPr="005C3797">
        <w:rPr>
          <w:sz w:val="28"/>
        </w:rPr>
        <w:t xml:space="preserve">Лейтенант запаса </w:t>
      </w:r>
      <w:proofErr w:type="spellStart"/>
      <w:r w:rsidRPr="005C3797">
        <w:rPr>
          <w:sz w:val="28"/>
        </w:rPr>
        <w:t>В.Мельник</w:t>
      </w:r>
      <w:proofErr w:type="spellEnd"/>
      <w:r w:rsidRPr="005C3797">
        <w:rPr>
          <w:sz w:val="28"/>
        </w:rPr>
        <w:t xml:space="preserve"> в письме в «Пионерскую правду» писал: «…Соединение танкистов подошло к </w:t>
      </w:r>
      <w:proofErr w:type="spellStart"/>
      <w:r w:rsidRPr="005C3797">
        <w:rPr>
          <w:sz w:val="28"/>
        </w:rPr>
        <w:t>Тацинской</w:t>
      </w:r>
      <w:proofErr w:type="spellEnd"/>
      <w:r w:rsidRPr="005C3797">
        <w:rPr>
          <w:sz w:val="28"/>
        </w:rPr>
        <w:t xml:space="preserve">. На окраине, возле МТС, навстречу танкистам бежал мальчишка. Когда мы остановились, он прокричал: «Впереди зенитные батареи, охраняют аэродром! ...» И показал, где находится охрана аэродрома. Танки смяли батареи, ворвались на аэродром. В разгар боя я потерял проводника и встретил его после полного </w:t>
      </w:r>
      <w:r w:rsidRPr="005C3797">
        <w:rPr>
          <w:sz w:val="28"/>
        </w:rPr>
        <w:lastRenderedPageBreak/>
        <w:t xml:space="preserve">занятия </w:t>
      </w:r>
      <w:proofErr w:type="spellStart"/>
      <w:r w:rsidRPr="005C3797">
        <w:rPr>
          <w:sz w:val="28"/>
        </w:rPr>
        <w:t>Тацинской</w:t>
      </w:r>
      <w:proofErr w:type="spellEnd"/>
      <w:r w:rsidRPr="005C3797">
        <w:rPr>
          <w:sz w:val="28"/>
        </w:rPr>
        <w:t>…  Он шел устало, весь в копоти (горели самолеты). На шее висел трофейный автомат, а на поясе – парабеллум. С ним были ещё два мальчика. Всем  им было не более четырнадцати лет.  Мальчика – проводника  звали Гришей.</w:t>
      </w:r>
    </w:p>
    <w:p w:rsidR="00C15A0E" w:rsidRPr="005C3797" w:rsidRDefault="00C15A0E" w:rsidP="001054DB">
      <w:pPr>
        <w:jc w:val="both"/>
        <w:rPr>
          <w:sz w:val="28"/>
        </w:rPr>
      </w:pPr>
      <w:r w:rsidRPr="005C3797">
        <w:rPr>
          <w:sz w:val="28"/>
        </w:rPr>
        <w:tab/>
        <w:t>Мы вели тяжелые оборонительные бои... У пруда я встретил нашего проводника. Он был в траншее и из трофейного пулемета с двумя такими мальчиками вел по наступающим немцам вдоль улицы огонь. Я приказал им уйти отсюда. Они ушли. Но через некоторое время их пулемет заработал справа. Не знаю судьбу мальчика. Его героический подвиг забыть не могу. Звали его Гришей, а ребята называли его «Волк». Это, вероятно, кличка».</w:t>
      </w:r>
    </w:p>
    <w:p w:rsidR="00C15A0E" w:rsidRPr="005C3797" w:rsidRDefault="00C15A0E" w:rsidP="001054DB">
      <w:pPr>
        <w:jc w:val="both"/>
        <w:rPr>
          <w:sz w:val="28"/>
        </w:rPr>
      </w:pPr>
      <w:r w:rsidRPr="005C3797">
        <w:rPr>
          <w:sz w:val="28"/>
        </w:rPr>
        <w:tab/>
        <w:t xml:space="preserve">На рассвете 24 декабря 1942 года Гриша тихо, тайком от родителей, вышел из дома. Это он ходил, как выяснилось потом, встречать советских танкистов и показывать им безопасную дорогу на аэродром. В дни, когда </w:t>
      </w:r>
      <w:proofErr w:type="spellStart"/>
      <w:r w:rsidRPr="005C3797">
        <w:rPr>
          <w:sz w:val="28"/>
        </w:rPr>
        <w:t>бадановцы</w:t>
      </w:r>
      <w:proofErr w:type="spellEnd"/>
      <w:r w:rsidRPr="005C3797">
        <w:rPr>
          <w:sz w:val="28"/>
        </w:rPr>
        <w:t xml:space="preserve"> находились в </w:t>
      </w:r>
      <w:proofErr w:type="spellStart"/>
      <w:r w:rsidRPr="005C3797">
        <w:rPr>
          <w:sz w:val="28"/>
        </w:rPr>
        <w:t>Тацинской</w:t>
      </w:r>
      <w:proofErr w:type="spellEnd"/>
      <w:r w:rsidRPr="005C3797">
        <w:rPr>
          <w:sz w:val="28"/>
        </w:rPr>
        <w:t xml:space="preserve">, Гриша все время был с ними. А когда они стали выходить из окружения, Гриша хотел уйти с ними, но не успел. 29 декабря утором в хату ворвались гитлеровцы, Гришу взяли, провели через двор и расстреляли. </w:t>
      </w:r>
    </w:p>
    <w:p w:rsidR="00C15A0E" w:rsidRPr="005C3797" w:rsidRDefault="00C15A0E" w:rsidP="001054DB">
      <w:pPr>
        <w:jc w:val="both"/>
        <w:rPr>
          <w:sz w:val="28"/>
        </w:rPr>
      </w:pPr>
      <w:r>
        <w:rPr>
          <w:sz w:val="28"/>
        </w:rPr>
        <w:t>29 декабря Маша Ткаченко,15 лет (</w:t>
      </w:r>
      <w:r w:rsidRPr="005C3797">
        <w:rPr>
          <w:sz w:val="28"/>
        </w:rPr>
        <w:t>Рязанова Мария Ивановна) стала свидетелем гибели Гриши Волкова. Вот, что она рассказала: «Ранним утром  я выскочила на улицу по нужде и замерла от страха. Немец вел через наш двор (двор Ткаченко) под дулом автомата четыре человека. Среди них трое мальчишек и военнопленный. (Пленных русских держали в двухэтажном здании конторы МТС – на территории бывшей МТФ).</w:t>
      </w:r>
    </w:p>
    <w:p w:rsidR="00C15A0E" w:rsidRDefault="00C15A0E" w:rsidP="001054DB">
      <w:pPr>
        <w:jc w:val="both"/>
        <w:rPr>
          <w:sz w:val="28"/>
        </w:rPr>
      </w:pPr>
      <w:r w:rsidRPr="005C3797">
        <w:rPr>
          <w:sz w:val="28"/>
        </w:rPr>
        <w:tab/>
        <w:t>Первым шел Сережа с переулка Гоголевского (фамилию не помнит). Он был самый старший среди мальчишек. А затем шли ребята и последним – военнопленный, который был одет в немецкую шинель. Дошли до угла, там туалет, терны. Старший, Сережа, рванулся бежать через переулок и сумел спрятаться в окопе. Немец открыл огонь вслед ему</w:t>
      </w:r>
      <w:proofErr w:type="gramStart"/>
      <w:r w:rsidRPr="005C3797">
        <w:rPr>
          <w:sz w:val="28"/>
        </w:rPr>
        <w:t>… И</w:t>
      </w:r>
      <w:proofErr w:type="gramEnd"/>
      <w:r w:rsidRPr="005C3797">
        <w:rPr>
          <w:sz w:val="28"/>
        </w:rPr>
        <w:t xml:space="preserve"> сразу же залпом перестрелял мальчишек и пленного».</w:t>
      </w:r>
    </w:p>
    <w:p w:rsidR="00C15A0E" w:rsidRDefault="00C15A0E" w:rsidP="001054DB">
      <w:pPr>
        <w:jc w:val="both"/>
        <w:rPr>
          <w:sz w:val="28"/>
        </w:rPr>
      </w:pPr>
      <w:r>
        <w:rPr>
          <w:sz w:val="28"/>
        </w:rPr>
        <w:tab/>
        <w:t>Мария Ивановна показала место, где это произошло. Это улица Элеваторная, 69 у железной дороги, параллельно нашей школе. Это святая земля, политая кровью. Весь день убитые лежали во дворе. Немцы не разрешали к нам подходить. Бабушка Елизавета Петровна ночью сообщила родителям Гриши. Утром стали, мальчишек уже не было, а лежал только военнопленный. Бабушка и мама Маши похоронили его в окопе. Косточки до сих пор, наверное, лежат» - говорит Мария Ивановна…</w:t>
      </w:r>
    </w:p>
    <w:p w:rsidR="00C15A0E" w:rsidRDefault="00C15A0E" w:rsidP="001054DB">
      <w:pPr>
        <w:jc w:val="both"/>
        <w:rPr>
          <w:sz w:val="28"/>
        </w:rPr>
      </w:pPr>
      <w:r>
        <w:rPr>
          <w:sz w:val="28"/>
        </w:rPr>
        <w:tab/>
        <w:t xml:space="preserve">Гришу не забыли </w:t>
      </w:r>
      <w:proofErr w:type="spellStart"/>
      <w:r>
        <w:rPr>
          <w:sz w:val="28"/>
        </w:rPr>
        <w:t>бадановцы</w:t>
      </w:r>
      <w:proofErr w:type="spellEnd"/>
      <w:r>
        <w:rPr>
          <w:sz w:val="28"/>
        </w:rPr>
        <w:t xml:space="preserve">. В первый же приезд в </w:t>
      </w:r>
      <w:proofErr w:type="spellStart"/>
      <w:r>
        <w:rPr>
          <w:sz w:val="28"/>
        </w:rPr>
        <w:t>Тацинскую</w:t>
      </w:r>
      <w:proofErr w:type="spellEnd"/>
      <w:r>
        <w:rPr>
          <w:sz w:val="28"/>
        </w:rPr>
        <w:t xml:space="preserve"> они стали спрашивать: где «волчонок», жив ли он?</w:t>
      </w:r>
    </w:p>
    <w:p w:rsidR="00C15A0E" w:rsidRPr="005C3797" w:rsidRDefault="00C15A0E" w:rsidP="001054DB">
      <w:pPr>
        <w:jc w:val="both"/>
        <w:rPr>
          <w:sz w:val="28"/>
        </w:rPr>
      </w:pPr>
      <w:r>
        <w:rPr>
          <w:sz w:val="28"/>
        </w:rPr>
        <w:tab/>
        <w:t xml:space="preserve">Ветераны – танкисты склонили головы перед могилой перед могилой Гриши. И  при участии самого генерала В.М. </w:t>
      </w:r>
      <w:proofErr w:type="spellStart"/>
      <w:r>
        <w:rPr>
          <w:sz w:val="28"/>
        </w:rPr>
        <w:t>Баданова</w:t>
      </w:r>
      <w:proofErr w:type="spellEnd"/>
      <w:r>
        <w:rPr>
          <w:sz w:val="28"/>
        </w:rPr>
        <w:t xml:space="preserve"> прах Гриши и Феди Игнатенко похоронили. Они покоятся в могиле в парке на центральной площади станицы. Федя Игнатенко погиб от пули фашиста, прятавшегося в стоге соломы, когда </w:t>
      </w:r>
      <w:proofErr w:type="spellStart"/>
      <w:r>
        <w:rPr>
          <w:sz w:val="28"/>
        </w:rPr>
        <w:t>Тацинская</w:t>
      </w:r>
      <w:proofErr w:type="spellEnd"/>
      <w:r>
        <w:rPr>
          <w:sz w:val="28"/>
        </w:rPr>
        <w:t xml:space="preserve"> находилась в руках </w:t>
      </w:r>
      <w:proofErr w:type="spellStart"/>
      <w:r>
        <w:rPr>
          <w:sz w:val="28"/>
        </w:rPr>
        <w:t>бадановцев</w:t>
      </w:r>
      <w:proofErr w:type="spellEnd"/>
      <w:r>
        <w:rPr>
          <w:sz w:val="28"/>
        </w:rPr>
        <w:t>.</w:t>
      </w:r>
    </w:p>
    <w:p w:rsidR="00C15A0E" w:rsidRDefault="00C15A0E" w:rsidP="001054DB">
      <w:pPr>
        <w:tabs>
          <w:tab w:val="left" w:pos="3135"/>
        </w:tabs>
        <w:jc w:val="both"/>
        <w:rPr>
          <w:sz w:val="28"/>
        </w:rPr>
      </w:pPr>
    </w:p>
    <w:p w:rsidR="00C15A0E" w:rsidRDefault="00C15A0E" w:rsidP="001054DB">
      <w:pPr>
        <w:tabs>
          <w:tab w:val="left" w:pos="3135"/>
        </w:tabs>
        <w:jc w:val="both"/>
        <w:rPr>
          <w:sz w:val="28"/>
        </w:rPr>
      </w:pPr>
    </w:p>
    <w:p w:rsidR="00C15A0E" w:rsidRDefault="00C15A0E" w:rsidP="00C15A0E">
      <w:pPr>
        <w:tabs>
          <w:tab w:val="left" w:pos="3135"/>
        </w:tabs>
        <w:jc w:val="both"/>
        <w:rPr>
          <w:sz w:val="28"/>
        </w:rPr>
      </w:pPr>
    </w:p>
    <w:p w:rsidR="00A83D35" w:rsidRDefault="00C15A0E" w:rsidP="00C15A0E">
      <w:pPr>
        <w:pStyle w:val="a8"/>
        <w:numPr>
          <w:ilvl w:val="0"/>
          <w:numId w:val="9"/>
        </w:numPr>
        <w:tabs>
          <w:tab w:val="left" w:pos="3135"/>
        </w:tabs>
        <w:jc w:val="both"/>
        <w:rPr>
          <w:b/>
          <w:sz w:val="28"/>
        </w:rPr>
      </w:pPr>
      <w:r w:rsidRPr="00A83D35">
        <w:rPr>
          <w:b/>
          <w:sz w:val="28"/>
        </w:rPr>
        <w:t xml:space="preserve"> </w:t>
      </w:r>
      <w:r w:rsidR="00A83D35">
        <w:rPr>
          <w:b/>
          <w:sz w:val="28"/>
        </w:rPr>
        <w:t>МОГИЛА</w:t>
      </w:r>
      <w:r w:rsidRPr="00A83D35">
        <w:rPr>
          <w:b/>
          <w:sz w:val="28"/>
        </w:rPr>
        <w:t xml:space="preserve"> ЗАХОРОНЕНИЙ НЕИЗВЕСТНЫХ ВОИНОВ</w:t>
      </w:r>
      <w:r w:rsidR="00A83D35">
        <w:rPr>
          <w:b/>
          <w:sz w:val="28"/>
        </w:rPr>
        <w:t xml:space="preserve"> </w:t>
      </w:r>
      <w:proofErr w:type="gramStart"/>
      <w:r w:rsidR="00A83D35">
        <w:rPr>
          <w:b/>
          <w:sz w:val="28"/>
        </w:rPr>
        <w:t>В</w:t>
      </w:r>
      <w:proofErr w:type="gramEnd"/>
      <w:r w:rsidR="00A83D35">
        <w:rPr>
          <w:b/>
          <w:sz w:val="28"/>
        </w:rPr>
        <w:t xml:space="preserve"> </w:t>
      </w:r>
    </w:p>
    <w:p w:rsidR="00A83D35" w:rsidRDefault="00A83D35" w:rsidP="00A83D35">
      <w:pPr>
        <w:pStyle w:val="a8"/>
        <w:tabs>
          <w:tab w:val="left" w:pos="3135"/>
        </w:tabs>
        <w:ind w:left="644"/>
        <w:jc w:val="both"/>
        <w:rPr>
          <w:b/>
          <w:sz w:val="28"/>
        </w:rPr>
      </w:pPr>
    </w:p>
    <w:p w:rsidR="00C15A0E" w:rsidRPr="00A83D35" w:rsidRDefault="00A83D35" w:rsidP="00A83D35">
      <w:pPr>
        <w:pStyle w:val="a8"/>
        <w:tabs>
          <w:tab w:val="left" w:pos="3135"/>
        </w:tabs>
        <w:ind w:left="644"/>
        <w:jc w:val="both"/>
        <w:rPr>
          <w:b/>
          <w:sz w:val="28"/>
        </w:rPr>
      </w:pPr>
      <w:proofErr w:type="gramStart"/>
      <w:r w:rsidRPr="00A83D35">
        <w:rPr>
          <w:b/>
          <w:sz w:val="28"/>
        </w:rPr>
        <w:t>ХУТОРЕ</w:t>
      </w:r>
      <w:proofErr w:type="gramEnd"/>
      <w:r>
        <w:rPr>
          <w:b/>
          <w:sz w:val="28"/>
        </w:rPr>
        <w:t xml:space="preserve"> НОВОАНДРЕЕВСКИЙ</w:t>
      </w:r>
    </w:p>
    <w:p w:rsidR="00C15A0E" w:rsidRDefault="00C15A0E" w:rsidP="00C15A0E">
      <w:pPr>
        <w:tabs>
          <w:tab w:val="left" w:pos="3135"/>
        </w:tabs>
        <w:jc w:val="both"/>
        <w:rPr>
          <w:sz w:val="28"/>
        </w:rPr>
      </w:pPr>
    </w:p>
    <w:p w:rsidR="00C15A0E" w:rsidRDefault="00C15A0E" w:rsidP="00C15A0E">
      <w:pPr>
        <w:tabs>
          <w:tab w:val="left" w:pos="3135"/>
        </w:tabs>
        <w:jc w:val="both"/>
        <w:rPr>
          <w:sz w:val="28"/>
        </w:rPr>
      </w:pPr>
      <w:r>
        <w:rPr>
          <w:sz w:val="28"/>
        </w:rPr>
        <w:t xml:space="preserve">Здесь захоронены воины, которые погибли в ходе </w:t>
      </w:r>
      <w:proofErr w:type="spellStart"/>
      <w:r>
        <w:rPr>
          <w:sz w:val="28"/>
        </w:rPr>
        <w:t>Тацнского</w:t>
      </w:r>
      <w:proofErr w:type="spellEnd"/>
      <w:r>
        <w:rPr>
          <w:sz w:val="28"/>
        </w:rPr>
        <w:t xml:space="preserve"> рейда с 24 по 28 декабря 1942 года. Особенно тяжелые бои шли 27 декабря на западе и юго–западе, а также гремел бой южнее </w:t>
      </w:r>
      <w:proofErr w:type="spellStart"/>
      <w:r>
        <w:rPr>
          <w:sz w:val="28"/>
        </w:rPr>
        <w:t>Тацинской</w:t>
      </w:r>
      <w:proofErr w:type="spellEnd"/>
      <w:r>
        <w:rPr>
          <w:sz w:val="28"/>
        </w:rPr>
        <w:t xml:space="preserve">. </w:t>
      </w:r>
    </w:p>
    <w:p w:rsidR="00C15A0E" w:rsidRDefault="00C15A0E" w:rsidP="00C15A0E">
      <w:pPr>
        <w:tabs>
          <w:tab w:val="left" w:pos="3135"/>
        </w:tabs>
        <w:jc w:val="both"/>
        <w:rPr>
          <w:sz w:val="28"/>
        </w:rPr>
      </w:pPr>
      <w:r>
        <w:rPr>
          <w:sz w:val="28"/>
        </w:rPr>
        <w:t xml:space="preserve">Фашистам удалось ворваться на аэродром. Командир 54-й танковой бригады </w:t>
      </w:r>
      <w:proofErr w:type="spellStart"/>
      <w:r>
        <w:rPr>
          <w:sz w:val="28"/>
        </w:rPr>
        <w:t>В.М.Поляков</w:t>
      </w:r>
      <w:proofErr w:type="spellEnd"/>
      <w:r>
        <w:rPr>
          <w:sz w:val="28"/>
        </w:rPr>
        <w:t xml:space="preserve"> бросил в контратаку свой резерв – роту танков гвардии старшего лейтенанта Тимченко. Более часа длился жаркий бой. Огнем и гусеницами танкисты уничтожили 250 вражеских солдат, 3 орудия, 12 пулеметов.</w:t>
      </w:r>
    </w:p>
    <w:p w:rsidR="00C15A0E" w:rsidRDefault="00C15A0E" w:rsidP="00C15A0E">
      <w:pPr>
        <w:tabs>
          <w:tab w:val="left" w:pos="3135"/>
        </w:tabs>
        <w:jc w:val="both"/>
        <w:rPr>
          <w:sz w:val="28"/>
        </w:rPr>
      </w:pPr>
      <w:r>
        <w:rPr>
          <w:sz w:val="28"/>
        </w:rPr>
        <w:t xml:space="preserve">       Но и рота потеряла много людей и техники. Погибли отважные офицеры</w:t>
      </w:r>
    </w:p>
    <w:p w:rsidR="00C15A0E" w:rsidRDefault="00C15A0E" w:rsidP="00C15A0E">
      <w:pPr>
        <w:tabs>
          <w:tab w:val="left" w:pos="3135"/>
        </w:tabs>
        <w:jc w:val="both"/>
        <w:rPr>
          <w:sz w:val="28"/>
        </w:rPr>
      </w:pPr>
      <w:proofErr w:type="spellStart"/>
      <w:r>
        <w:rPr>
          <w:sz w:val="28"/>
        </w:rPr>
        <w:t>С.Тимченко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П.Шмелев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М.Коханович</w:t>
      </w:r>
      <w:proofErr w:type="spellEnd"/>
      <w:r>
        <w:rPr>
          <w:sz w:val="28"/>
        </w:rPr>
        <w:t xml:space="preserve">, рядовой </w:t>
      </w:r>
      <w:proofErr w:type="spellStart"/>
      <w:r>
        <w:rPr>
          <w:sz w:val="28"/>
        </w:rPr>
        <w:t>С.Галушко</w:t>
      </w:r>
      <w:proofErr w:type="spellEnd"/>
      <w:r>
        <w:rPr>
          <w:sz w:val="28"/>
        </w:rPr>
        <w:t>. Но многие имена</w:t>
      </w:r>
    </w:p>
    <w:p w:rsidR="00C15A0E" w:rsidRDefault="00C15A0E" w:rsidP="00C15A0E">
      <w:pPr>
        <w:tabs>
          <w:tab w:val="left" w:pos="3135"/>
        </w:tabs>
        <w:jc w:val="both"/>
        <w:rPr>
          <w:sz w:val="28"/>
        </w:rPr>
      </w:pPr>
      <w:r>
        <w:rPr>
          <w:sz w:val="28"/>
        </w:rPr>
        <w:t xml:space="preserve">остались неизвестными. Здесь, на </w:t>
      </w:r>
      <w:proofErr w:type="spellStart"/>
      <w:r>
        <w:rPr>
          <w:sz w:val="28"/>
        </w:rPr>
        <w:t>тацинской</w:t>
      </w:r>
      <w:proofErr w:type="spellEnd"/>
      <w:r>
        <w:rPr>
          <w:sz w:val="28"/>
        </w:rPr>
        <w:t xml:space="preserve"> земле, они нашли покой, с честью выполнив свой долг перед Родиной.</w:t>
      </w:r>
    </w:p>
    <w:p w:rsidR="00C15A0E" w:rsidRDefault="00C15A0E" w:rsidP="00C15A0E">
      <w:pPr>
        <w:tabs>
          <w:tab w:val="left" w:pos="3135"/>
        </w:tabs>
        <w:jc w:val="both"/>
        <w:rPr>
          <w:sz w:val="28"/>
        </w:rPr>
      </w:pPr>
    </w:p>
    <w:p w:rsidR="00C15A0E" w:rsidRDefault="00C15A0E" w:rsidP="00C15A0E">
      <w:pPr>
        <w:tabs>
          <w:tab w:val="left" w:pos="3135"/>
        </w:tabs>
        <w:jc w:val="both"/>
        <w:rPr>
          <w:sz w:val="28"/>
        </w:rPr>
      </w:pPr>
      <w:r>
        <w:rPr>
          <w:sz w:val="28"/>
        </w:rPr>
        <w:t xml:space="preserve">                       Я не могу забыть могилы той, </w:t>
      </w:r>
    </w:p>
    <w:p w:rsidR="00C15A0E" w:rsidRDefault="00C15A0E" w:rsidP="00C15A0E">
      <w:pPr>
        <w:tabs>
          <w:tab w:val="left" w:pos="3135"/>
        </w:tabs>
        <w:jc w:val="both"/>
        <w:rPr>
          <w:sz w:val="28"/>
        </w:rPr>
      </w:pPr>
      <w:r>
        <w:rPr>
          <w:sz w:val="28"/>
        </w:rPr>
        <w:t xml:space="preserve">                       Далекой, одинокой средь степей,</w:t>
      </w:r>
    </w:p>
    <w:p w:rsidR="00C15A0E" w:rsidRDefault="00C15A0E" w:rsidP="00C15A0E">
      <w:pPr>
        <w:tabs>
          <w:tab w:val="left" w:pos="3135"/>
        </w:tabs>
        <w:jc w:val="both"/>
        <w:rPr>
          <w:sz w:val="28"/>
        </w:rPr>
      </w:pPr>
      <w:r>
        <w:rPr>
          <w:sz w:val="28"/>
        </w:rPr>
        <w:t xml:space="preserve">                       Где спит безвестный сын страны моей, </w:t>
      </w:r>
    </w:p>
    <w:p w:rsidR="00C15A0E" w:rsidRDefault="00C15A0E" w:rsidP="00C15A0E">
      <w:pPr>
        <w:tabs>
          <w:tab w:val="left" w:pos="3135"/>
        </w:tabs>
        <w:jc w:val="both"/>
        <w:rPr>
          <w:sz w:val="28"/>
        </w:rPr>
      </w:pPr>
      <w:r>
        <w:rPr>
          <w:sz w:val="28"/>
        </w:rPr>
        <w:t xml:space="preserve">                       И как по-русски крестится над ней</w:t>
      </w:r>
    </w:p>
    <w:p w:rsidR="00C15A0E" w:rsidRDefault="00C15A0E" w:rsidP="00C15A0E">
      <w:pPr>
        <w:tabs>
          <w:tab w:val="left" w:pos="3135"/>
        </w:tabs>
        <w:jc w:val="both"/>
        <w:rPr>
          <w:sz w:val="28"/>
        </w:rPr>
      </w:pPr>
      <w:r>
        <w:rPr>
          <w:sz w:val="28"/>
        </w:rPr>
        <w:t xml:space="preserve">                       Старуха, утомленная стопой</w:t>
      </w:r>
    </w:p>
    <w:p w:rsidR="00C15A0E" w:rsidRDefault="00C15A0E" w:rsidP="00C15A0E">
      <w:pPr>
        <w:tabs>
          <w:tab w:val="left" w:pos="3135"/>
        </w:tabs>
        <w:jc w:val="both"/>
        <w:rPr>
          <w:sz w:val="28"/>
        </w:rPr>
      </w:pPr>
      <w:r>
        <w:rPr>
          <w:sz w:val="28"/>
        </w:rPr>
        <w:t xml:space="preserve">                       </w:t>
      </w:r>
      <w:proofErr w:type="gramStart"/>
      <w:r>
        <w:rPr>
          <w:sz w:val="28"/>
        </w:rPr>
        <w:t>Плетущаяся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тропкою</w:t>
      </w:r>
      <w:proofErr w:type="spellEnd"/>
      <w:r>
        <w:rPr>
          <w:sz w:val="28"/>
        </w:rPr>
        <w:t xml:space="preserve"> степной…</w:t>
      </w:r>
    </w:p>
    <w:p w:rsidR="00C15A0E" w:rsidRDefault="00C15A0E" w:rsidP="00C15A0E">
      <w:pPr>
        <w:tabs>
          <w:tab w:val="left" w:pos="3135"/>
        </w:tabs>
        <w:jc w:val="both"/>
        <w:rPr>
          <w:sz w:val="28"/>
        </w:rPr>
      </w:pPr>
    </w:p>
    <w:p w:rsidR="00C15A0E" w:rsidRDefault="00C15A0E" w:rsidP="00C15A0E">
      <w:pPr>
        <w:tabs>
          <w:tab w:val="left" w:pos="3135"/>
        </w:tabs>
        <w:jc w:val="both"/>
        <w:rPr>
          <w:sz w:val="28"/>
        </w:rPr>
      </w:pPr>
    </w:p>
    <w:p w:rsidR="00C15A0E" w:rsidRDefault="00C15A0E" w:rsidP="00C15A0E">
      <w:pPr>
        <w:tabs>
          <w:tab w:val="left" w:pos="3135"/>
        </w:tabs>
        <w:jc w:val="both"/>
        <w:rPr>
          <w:sz w:val="28"/>
        </w:rPr>
      </w:pPr>
    </w:p>
    <w:p w:rsidR="00A83D35" w:rsidRDefault="00A83D35" w:rsidP="00C15A0E">
      <w:pPr>
        <w:tabs>
          <w:tab w:val="left" w:pos="3135"/>
        </w:tabs>
        <w:jc w:val="both"/>
        <w:rPr>
          <w:b/>
          <w:sz w:val="28"/>
        </w:rPr>
      </w:pPr>
      <w:r>
        <w:rPr>
          <w:b/>
          <w:sz w:val="28"/>
        </w:rPr>
        <w:t xml:space="preserve"> ЗАКЛЮЧЕНИЕ</w:t>
      </w:r>
      <w:r w:rsidR="0016760F">
        <w:rPr>
          <w:b/>
          <w:sz w:val="28"/>
        </w:rPr>
        <w:t>.</w:t>
      </w:r>
      <w:r>
        <w:rPr>
          <w:b/>
          <w:sz w:val="28"/>
        </w:rPr>
        <w:t xml:space="preserve"> </w:t>
      </w:r>
    </w:p>
    <w:p w:rsidR="00A83D35" w:rsidRDefault="00A83D35" w:rsidP="00C15A0E">
      <w:pPr>
        <w:tabs>
          <w:tab w:val="left" w:pos="3135"/>
        </w:tabs>
        <w:jc w:val="both"/>
        <w:rPr>
          <w:b/>
          <w:sz w:val="28"/>
        </w:rPr>
      </w:pPr>
    </w:p>
    <w:p w:rsidR="00C15A0E" w:rsidRDefault="00C15A0E" w:rsidP="00C15A0E">
      <w:pPr>
        <w:tabs>
          <w:tab w:val="left" w:pos="3135"/>
        </w:tabs>
        <w:jc w:val="both"/>
        <w:rPr>
          <w:b/>
          <w:sz w:val="28"/>
        </w:rPr>
      </w:pPr>
      <w:r w:rsidRPr="008E55B2">
        <w:rPr>
          <w:b/>
          <w:sz w:val="28"/>
        </w:rPr>
        <w:t>ПОДВЕДЕМ ИТОГИ РАБОТЫ</w:t>
      </w:r>
      <w:r w:rsidR="0016760F">
        <w:rPr>
          <w:b/>
          <w:sz w:val="28"/>
        </w:rPr>
        <w:t>.</w:t>
      </w:r>
    </w:p>
    <w:p w:rsidR="0016760F" w:rsidRPr="008E55B2" w:rsidRDefault="0016760F" w:rsidP="00C15A0E">
      <w:pPr>
        <w:tabs>
          <w:tab w:val="left" w:pos="3135"/>
        </w:tabs>
        <w:jc w:val="both"/>
        <w:rPr>
          <w:b/>
          <w:sz w:val="28"/>
        </w:rPr>
      </w:pPr>
    </w:p>
    <w:p w:rsidR="00C15A0E" w:rsidRDefault="00C15A0E" w:rsidP="00C15A0E">
      <w:pPr>
        <w:tabs>
          <w:tab w:val="left" w:pos="3135"/>
        </w:tabs>
        <w:jc w:val="both"/>
        <w:rPr>
          <w:sz w:val="28"/>
        </w:rPr>
      </w:pPr>
      <w:r>
        <w:rPr>
          <w:sz w:val="28"/>
        </w:rPr>
        <w:t xml:space="preserve">В ходе работы над проектом, мы установили, что на территории станицы </w:t>
      </w:r>
      <w:proofErr w:type="spellStart"/>
      <w:r>
        <w:rPr>
          <w:sz w:val="28"/>
        </w:rPr>
        <w:t>Тацинской</w:t>
      </w:r>
      <w:proofErr w:type="spellEnd"/>
      <w:r>
        <w:rPr>
          <w:sz w:val="28"/>
        </w:rPr>
        <w:t xml:space="preserve"> и при въезде в нее возведены памятники, посвященные подвигу </w:t>
      </w:r>
      <w:proofErr w:type="spellStart"/>
      <w:r>
        <w:rPr>
          <w:sz w:val="28"/>
        </w:rPr>
        <w:t>бадановцев</w:t>
      </w:r>
      <w:proofErr w:type="spellEnd"/>
      <w:r>
        <w:rPr>
          <w:sz w:val="28"/>
        </w:rPr>
        <w:t xml:space="preserve">, героическому Тацинскому танковому рейду. </w:t>
      </w:r>
    </w:p>
    <w:p w:rsidR="00C15A0E" w:rsidRDefault="00C15A0E" w:rsidP="00C15A0E">
      <w:pPr>
        <w:tabs>
          <w:tab w:val="left" w:pos="3135"/>
        </w:tabs>
        <w:jc w:val="both"/>
        <w:rPr>
          <w:sz w:val="28"/>
        </w:rPr>
      </w:pPr>
      <w:r>
        <w:rPr>
          <w:sz w:val="28"/>
        </w:rPr>
        <w:t xml:space="preserve">      Чтобы установить даты основания памятников и составить описание, мы посетили </w:t>
      </w:r>
      <w:proofErr w:type="spellStart"/>
      <w:r>
        <w:rPr>
          <w:sz w:val="28"/>
        </w:rPr>
        <w:t>Тацинскую</w:t>
      </w:r>
      <w:proofErr w:type="spellEnd"/>
      <w:r>
        <w:rPr>
          <w:sz w:val="28"/>
        </w:rPr>
        <w:t xml:space="preserve"> сельскую администрацию, центральную библиотеку и, конечно, Тацинский историк</w:t>
      </w:r>
      <w:proofErr w:type="gramStart"/>
      <w:r>
        <w:rPr>
          <w:sz w:val="28"/>
        </w:rPr>
        <w:t>о–</w:t>
      </w:r>
      <w:proofErr w:type="gramEnd"/>
      <w:r>
        <w:rPr>
          <w:sz w:val="28"/>
        </w:rPr>
        <w:t xml:space="preserve"> краеведческий музей. Готового классифицированного материала нигде не было. По крупицам – из газетных статей, архивных материалов музея удалось установить следующее, которое мы оформили в виде таблицы.</w:t>
      </w:r>
    </w:p>
    <w:p w:rsidR="00C15A0E" w:rsidRDefault="00C15A0E" w:rsidP="00C15A0E">
      <w:pPr>
        <w:tabs>
          <w:tab w:val="left" w:pos="3135"/>
        </w:tabs>
        <w:jc w:val="both"/>
        <w:rPr>
          <w:sz w:val="28"/>
        </w:rPr>
      </w:pPr>
    </w:p>
    <w:p w:rsidR="00A83D35" w:rsidRDefault="00A83D35" w:rsidP="00C15A0E">
      <w:pPr>
        <w:tabs>
          <w:tab w:val="left" w:pos="3135"/>
        </w:tabs>
        <w:jc w:val="both"/>
        <w:rPr>
          <w:b/>
          <w:sz w:val="28"/>
        </w:rPr>
      </w:pPr>
    </w:p>
    <w:p w:rsidR="00A83D35" w:rsidRDefault="00A83D35" w:rsidP="00C15A0E">
      <w:pPr>
        <w:tabs>
          <w:tab w:val="left" w:pos="3135"/>
        </w:tabs>
        <w:jc w:val="both"/>
        <w:rPr>
          <w:b/>
          <w:sz w:val="28"/>
        </w:rPr>
      </w:pPr>
    </w:p>
    <w:p w:rsidR="001054DB" w:rsidRDefault="001054DB" w:rsidP="00C15A0E">
      <w:pPr>
        <w:tabs>
          <w:tab w:val="left" w:pos="3135"/>
        </w:tabs>
        <w:jc w:val="both"/>
        <w:rPr>
          <w:b/>
          <w:sz w:val="28"/>
        </w:rPr>
      </w:pPr>
    </w:p>
    <w:p w:rsidR="001054DB" w:rsidRDefault="001054DB" w:rsidP="00C15A0E">
      <w:pPr>
        <w:tabs>
          <w:tab w:val="left" w:pos="3135"/>
        </w:tabs>
        <w:jc w:val="both"/>
        <w:rPr>
          <w:b/>
          <w:sz w:val="28"/>
        </w:rPr>
      </w:pPr>
    </w:p>
    <w:p w:rsidR="00C15A0E" w:rsidRPr="008E55B2" w:rsidRDefault="00C15A0E" w:rsidP="00C15A0E">
      <w:pPr>
        <w:tabs>
          <w:tab w:val="left" w:pos="3135"/>
        </w:tabs>
        <w:jc w:val="both"/>
        <w:rPr>
          <w:b/>
          <w:sz w:val="28"/>
        </w:rPr>
      </w:pPr>
      <w:r w:rsidRPr="008E55B2">
        <w:rPr>
          <w:b/>
          <w:sz w:val="28"/>
        </w:rPr>
        <w:lastRenderedPageBreak/>
        <w:t>ПАМЯТЬ О ПОДВИГЕ БАДАНОВЦЕВ НА ТАЦИНСКОЙ ЗЕМЛЕ</w:t>
      </w:r>
    </w:p>
    <w:p w:rsidR="00C15A0E" w:rsidRPr="008E55B2" w:rsidRDefault="00C15A0E" w:rsidP="00C15A0E">
      <w:pPr>
        <w:tabs>
          <w:tab w:val="left" w:pos="3135"/>
        </w:tabs>
        <w:jc w:val="both"/>
        <w:rPr>
          <w:b/>
          <w:sz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17"/>
        <w:gridCol w:w="3968"/>
        <w:gridCol w:w="2393"/>
        <w:gridCol w:w="2393"/>
      </w:tblGrid>
      <w:tr w:rsidR="00C15A0E" w:rsidTr="00E107DF">
        <w:tc>
          <w:tcPr>
            <w:tcW w:w="817" w:type="dxa"/>
          </w:tcPr>
          <w:p w:rsidR="00C15A0E" w:rsidRDefault="00C15A0E" w:rsidP="00E107DF">
            <w:pPr>
              <w:tabs>
                <w:tab w:val="left" w:pos="3135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3968" w:type="dxa"/>
          </w:tcPr>
          <w:p w:rsidR="00C15A0E" w:rsidRDefault="00C15A0E" w:rsidP="00E107DF">
            <w:pPr>
              <w:tabs>
                <w:tab w:val="left" w:pos="3135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Название памятника</w:t>
            </w:r>
          </w:p>
        </w:tc>
        <w:tc>
          <w:tcPr>
            <w:tcW w:w="2393" w:type="dxa"/>
          </w:tcPr>
          <w:p w:rsidR="00C15A0E" w:rsidRDefault="00C15A0E" w:rsidP="00E107DF">
            <w:pPr>
              <w:tabs>
                <w:tab w:val="left" w:pos="3135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Автор</w:t>
            </w:r>
          </w:p>
          <w:p w:rsidR="00C15A0E" w:rsidRDefault="00C15A0E" w:rsidP="00E107DF">
            <w:pPr>
              <w:tabs>
                <w:tab w:val="left" w:pos="3135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(если имеется)</w:t>
            </w:r>
          </w:p>
        </w:tc>
        <w:tc>
          <w:tcPr>
            <w:tcW w:w="2393" w:type="dxa"/>
          </w:tcPr>
          <w:p w:rsidR="00C15A0E" w:rsidRDefault="00C15A0E" w:rsidP="00E107DF">
            <w:pPr>
              <w:tabs>
                <w:tab w:val="left" w:pos="3135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Дата открытия памятника</w:t>
            </w:r>
          </w:p>
        </w:tc>
      </w:tr>
      <w:tr w:rsidR="00C15A0E" w:rsidTr="00E107DF">
        <w:tc>
          <w:tcPr>
            <w:tcW w:w="817" w:type="dxa"/>
          </w:tcPr>
          <w:p w:rsidR="00C15A0E" w:rsidRDefault="00C15A0E" w:rsidP="00E107DF">
            <w:pPr>
              <w:tabs>
                <w:tab w:val="left" w:pos="3135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3968" w:type="dxa"/>
          </w:tcPr>
          <w:p w:rsidR="00C15A0E" w:rsidRDefault="00C15A0E" w:rsidP="00E107DF">
            <w:pPr>
              <w:tabs>
                <w:tab w:val="left" w:pos="3135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Могила неизвестного солдата</w:t>
            </w:r>
          </w:p>
          <w:p w:rsidR="00C15A0E" w:rsidRDefault="00C15A0E" w:rsidP="00E107DF">
            <w:pPr>
              <w:tabs>
                <w:tab w:val="left" w:pos="3135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 xml:space="preserve">(хутор </w:t>
            </w:r>
            <w:proofErr w:type="spellStart"/>
            <w:r>
              <w:rPr>
                <w:sz w:val="28"/>
              </w:rPr>
              <w:t>Новоандреевский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2393" w:type="dxa"/>
          </w:tcPr>
          <w:p w:rsidR="00C15A0E" w:rsidRDefault="00C15A0E" w:rsidP="00E107DF">
            <w:pPr>
              <w:tabs>
                <w:tab w:val="left" w:pos="3135"/>
              </w:tabs>
              <w:jc w:val="both"/>
              <w:rPr>
                <w:sz w:val="28"/>
              </w:rPr>
            </w:pPr>
          </w:p>
        </w:tc>
        <w:tc>
          <w:tcPr>
            <w:tcW w:w="2393" w:type="dxa"/>
          </w:tcPr>
          <w:p w:rsidR="00C15A0E" w:rsidRDefault="00C15A0E" w:rsidP="00E107DF">
            <w:pPr>
              <w:tabs>
                <w:tab w:val="left" w:pos="3135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1942г.</w:t>
            </w:r>
          </w:p>
        </w:tc>
      </w:tr>
      <w:tr w:rsidR="00C15A0E" w:rsidTr="00E107DF">
        <w:tc>
          <w:tcPr>
            <w:tcW w:w="817" w:type="dxa"/>
          </w:tcPr>
          <w:p w:rsidR="00C15A0E" w:rsidRDefault="00C15A0E" w:rsidP="00E107DF">
            <w:pPr>
              <w:tabs>
                <w:tab w:val="left" w:pos="3135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3968" w:type="dxa"/>
          </w:tcPr>
          <w:p w:rsidR="00C15A0E" w:rsidRDefault="00C15A0E" w:rsidP="00E107DF">
            <w:pPr>
              <w:tabs>
                <w:tab w:val="left" w:pos="3135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Памятник на братской могиле</w:t>
            </w:r>
          </w:p>
          <w:p w:rsidR="00C15A0E" w:rsidRDefault="00C15A0E" w:rsidP="00E107DF">
            <w:pPr>
              <w:tabs>
                <w:tab w:val="left" w:pos="3135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(площадь борцов революции)</w:t>
            </w:r>
          </w:p>
        </w:tc>
        <w:tc>
          <w:tcPr>
            <w:tcW w:w="2393" w:type="dxa"/>
          </w:tcPr>
          <w:p w:rsidR="00C15A0E" w:rsidRDefault="00C15A0E" w:rsidP="00E107DF">
            <w:pPr>
              <w:tabs>
                <w:tab w:val="left" w:pos="3135"/>
              </w:tabs>
              <w:jc w:val="both"/>
              <w:rPr>
                <w:sz w:val="28"/>
              </w:rPr>
            </w:pPr>
          </w:p>
        </w:tc>
        <w:tc>
          <w:tcPr>
            <w:tcW w:w="2393" w:type="dxa"/>
          </w:tcPr>
          <w:p w:rsidR="00C15A0E" w:rsidRDefault="00C15A0E" w:rsidP="00E107DF">
            <w:pPr>
              <w:tabs>
                <w:tab w:val="left" w:pos="3135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1948 г.</w:t>
            </w:r>
          </w:p>
        </w:tc>
      </w:tr>
      <w:tr w:rsidR="00C15A0E" w:rsidTr="00E107DF">
        <w:tc>
          <w:tcPr>
            <w:tcW w:w="817" w:type="dxa"/>
          </w:tcPr>
          <w:p w:rsidR="00C15A0E" w:rsidRDefault="00C15A0E" w:rsidP="00E107DF">
            <w:pPr>
              <w:tabs>
                <w:tab w:val="left" w:pos="3135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3968" w:type="dxa"/>
          </w:tcPr>
          <w:p w:rsidR="00C15A0E" w:rsidRDefault="00C15A0E" w:rsidP="00E107DF">
            <w:pPr>
              <w:tabs>
                <w:tab w:val="left" w:pos="3135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Памятник пионерам – героям Грише Волкову и Феде Игнатенко</w:t>
            </w:r>
          </w:p>
        </w:tc>
        <w:tc>
          <w:tcPr>
            <w:tcW w:w="2393" w:type="dxa"/>
          </w:tcPr>
          <w:p w:rsidR="00C15A0E" w:rsidRDefault="00C15A0E" w:rsidP="00E107DF">
            <w:pPr>
              <w:tabs>
                <w:tab w:val="left" w:pos="3135"/>
              </w:tabs>
              <w:jc w:val="both"/>
              <w:rPr>
                <w:sz w:val="28"/>
              </w:rPr>
            </w:pPr>
          </w:p>
        </w:tc>
        <w:tc>
          <w:tcPr>
            <w:tcW w:w="2393" w:type="dxa"/>
          </w:tcPr>
          <w:p w:rsidR="00C15A0E" w:rsidRDefault="00C15A0E" w:rsidP="00E107DF">
            <w:pPr>
              <w:tabs>
                <w:tab w:val="left" w:pos="3135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1967г.</w:t>
            </w:r>
          </w:p>
        </w:tc>
      </w:tr>
      <w:tr w:rsidR="00C15A0E" w:rsidTr="00E107DF">
        <w:tc>
          <w:tcPr>
            <w:tcW w:w="817" w:type="dxa"/>
          </w:tcPr>
          <w:p w:rsidR="00C15A0E" w:rsidRDefault="00C15A0E" w:rsidP="00E107DF">
            <w:pPr>
              <w:tabs>
                <w:tab w:val="left" w:pos="3135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3968" w:type="dxa"/>
          </w:tcPr>
          <w:p w:rsidR="00C15A0E" w:rsidRDefault="00C15A0E" w:rsidP="00E107DF">
            <w:pPr>
              <w:tabs>
                <w:tab w:val="left" w:pos="3135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Тацинский Музей Боевой и Трудовой славы</w:t>
            </w:r>
          </w:p>
          <w:p w:rsidR="00C15A0E" w:rsidRDefault="00C15A0E" w:rsidP="00E107DF">
            <w:pPr>
              <w:tabs>
                <w:tab w:val="left" w:pos="3135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(историко – краеведческий)</w:t>
            </w:r>
          </w:p>
        </w:tc>
        <w:tc>
          <w:tcPr>
            <w:tcW w:w="2393" w:type="dxa"/>
          </w:tcPr>
          <w:p w:rsidR="00C15A0E" w:rsidRDefault="00C15A0E" w:rsidP="00E107DF">
            <w:pPr>
              <w:tabs>
                <w:tab w:val="left" w:pos="3135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Основатели:</w:t>
            </w:r>
          </w:p>
          <w:p w:rsidR="00C15A0E" w:rsidRDefault="00C15A0E" w:rsidP="00E107DF">
            <w:pPr>
              <w:tabs>
                <w:tab w:val="left" w:pos="3135"/>
              </w:tabs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Двизов</w:t>
            </w:r>
            <w:proofErr w:type="spellEnd"/>
            <w:r>
              <w:rPr>
                <w:sz w:val="28"/>
              </w:rPr>
              <w:t xml:space="preserve"> В.</w:t>
            </w:r>
          </w:p>
          <w:p w:rsidR="00C15A0E" w:rsidRDefault="00C15A0E" w:rsidP="00E107DF">
            <w:pPr>
              <w:tabs>
                <w:tab w:val="left" w:pos="3135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Гамаюнов В.</w:t>
            </w:r>
          </w:p>
        </w:tc>
        <w:tc>
          <w:tcPr>
            <w:tcW w:w="2393" w:type="dxa"/>
          </w:tcPr>
          <w:p w:rsidR="00C15A0E" w:rsidRDefault="00C15A0E" w:rsidP="00E107DF">
            <w:pPr>
              <w:tabs>
                <w:tab w:val="left" w:pos="3135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 xml:space="preserve">1968г. </w:t>
            </w:r>
          </w:p>
        </w:tc>
      </w:tr>
      <w:tr w:rsidR="00C15A0E" w:rsidTr="00E107DF">
        <w:tc>
          <w:tcPr>
            <w:tcW w:w="817" w:type="dxa"/>
          </w:tcPr>
          <w:p w:rsidR="00C15A0E" w:rsidRDefault="00C15A0E" w:rsidP="00E107DF">
            <w:pPr>
              <w:tabs>
                <w:tab w:val="left" w:pos="3135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3968" w:type="dxa"/>
          </w:tcPr>
          <w:p w:rsidR="00C15A0E" w:rsidRDefault="00C15A0E" w:rsidP="00E107DF">
            <w:pPr>
              <w:tabs>
                <w:tab w:val="left" w:pos="3135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Мемориальный комплекс героям – танкистам</w:t>
            </w:r>
          </w:p>
          <w:p w:rsidR="00C15A0E" w:rsidRDefault="00C15A0E" w:rsidP="00E107DF">
            <w:pPr>
              <w:tabs>
                <w:tab w:val="left" w:pos="3135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Танк  Т-34</w:t>
            </w:r>
          </w:p>
        </w:tc>
        <w:tc>
          <w:tcPr>
            <w:tcW w:w="2393" w:type="dxa"/>
          </w:tcPr>
          <w:p w:rsidR="00C15A0E" w:rsidRDefault="00C15A0E" w:rsidP="00E107DF">
            <w:pPr>
              <w:tabs>
                <w:tab w:val="left" w:pos="3135"/>
              </w:tabs>
              <w:jc w:val="both"/>
              <w:rPr>
                <w:sz w:val="28"/>
              </w:rPr>
            </w:pPr>
          </w:p>
        </w:tc>
        <w:tc>
          <w:tcPr>
            <w:tcW w:w="2393" w:type="dxa"/>
          </w:tcPr>
          <w:p w:rsidR="00C15A0E" w:rsidRDefault="00C15A0E" w:rsidP="00E107DF">
            <w:pPr>
              <w:tabs>
                <w:tab w:val="left" w:pos="3135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9 мая 1970 г.</w:t>
            </w:r>
          </w:p>
        </w:tc>
      </w:tr>
      <w:tr w:rsidR="00C15A0E" w:rsidTr="00E107DF">
        <w:tc>
          <w:tcPr>
            <w:tcW w:w="817" w:type="dxa"/>
          </w:tcPr>
          <w:p w:rsidR="00C15A0E" w:rsidRDefault="00C15A0E" w:rsidP="00E107DF">
            <w:pPr>
              <w:tabs>
                <w:tab w:val="left" w:pos="3135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3968" w:type="dxa"/>
          </w:tcPr>
          <w:p w:rsidR="00C15A0E" w:rsidRDefault="00C15A0E" w:rsidP="00E107DF">
            <w:pPr>
              <w:tabs>
                <w:tab w:val="left" w:pos="3135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Памятник «Стелла», посвященный 2 Гвардейскому Тацинскому танковому корпусу</w:t>
            </w:r>
          </w:p>
        </w:tc>
        <w:tc>
          <w:tcPr>
            <w:tcW w:w="2393" w:type="dxa"/>
          </w:tcPr>
          <w:p w:rsidR="00C15A0E" w:rsidRDefault="00C15A0E" w:rsidP="00E107DF">
            <w:pPr>
              <w:tabs>
                <w:tab w:val="left" w:pos="3135"/>
              </w:tabs>
              <w:jc w:val="both"/>
              <w:rPr>
                <w:sz w:val="28"/>
              </w:rPr>
            </w:pPr>
          </w:p>
        </w:tc>
        <w:tc>
          <w:tcPr>
            <w:tcW w:w="2393" w:type="dxa"/>
          </w:tcPr>
          <w:p w:rsidR="00C15A0E" w:rsidRDefault="00C15A0E" w:rsidP="00E107DF">
            <w:pPr>
              <w:tabs>
                <w:tab w:val="left" w:pos="3135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9 мая 1975 г.</w:t>
            </w:r>
          </w:p>
        </w:tc>
      </w:tr>
      <w:tr w:rsidR="00C15A0E" w:rsidTr="00E107DF">
        <w:tc>
          <w:tcPr>
            <w:tcW w:w="817" w:type="dxa"/>
          </w:tcPr>
          <w:p w:rsidR="00C15A0E" w:rsidRDefault="00C15A0E" w:rsidP="00E107DF">
            <w:pPr>
              <w:tabs>
                <w:tab w:val="left" w:pos="3135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3968" w:type="dxa"/>
          </w:tcPr>
          <w:p w:rsidR="00C15A0E" w:rsidRDefault="00C15A0E" w:rsidP="00E107DF">
            <w:pPr>
              <w:tabs>
                <w:tab w:val="left" w:pos="3135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 xml:space="preserve">Мемориальный комплекс </w:t>
            </w:r>
          </w:p>
          <w:p w:rsidR="00C15A0E" w:rsidRDefault="00C15A0E" w:rsidP="00E107DF">
            <w:pPr>
              <w:tabs>
                <w:tab w:val="left" w:pos="3135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«Прорыв»</w:t>
            </w:r>
          </w:p>
        </w:tc>
        <w:tc>
          <w:tcPr>
            <w:tcW w:w="2393" w:type="dxa"/>
          </w:tcPr>
          <w:p w:rsidR="00C15A0E" w:rsidRDefault="00C15A0E" w:rsidP="00E107DF">
            <w:pPr>
              <w:tabs>
                <w:tab w:val="left" w:pos="3135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 xml:space="preserve">Заслуженный художник России </w:t>
            </w:r>
            <w:proofErr w:type="spellStart"/>
            <w:r>
              <w:rPr>
                <w:sz w:val="28"/>
              </w:rPr>
              <w:t>Ибалаков</w:t>
            </w:r>
            <w:proofErr w:type="spellEnd"/>
            <w:r>
              <w:rPr>
                <w:sz w:val="28"/>
              </w:rPr>
              <w:t xml:space="preserve"> П.А.</w:t>
            </w:r>
          </w:p>
        </w:tc>
        <w:tc>
          <w:tcPr>
            <w:tcW w:w="2393" w:type="dxa"/>
          </w:tcPr>
          <w:p w:rsidR="00C15A0E" w:rsidRDefault="00C15A0E" w:rsidP="00E107DF">
            <w:pPr>
              <w:tabs>
                <w:tab w:val="left" w:pos="3135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9 мая 1983 г.</w:t>
            </w:r>
          </w:p>
        </w:tc>
      </w:tr>
    </w:tbl>
    <w:p w:rsidR="00C15A0E" w:rsidRDefault="00C15A0E" w:rsidP="00C15A0E">
      <w:pPr>
        <w:tabs>
          <w:tab w:val="left" w:pos="3135"/>
        </w:tabs>
        <w:jc w:val="both"/>
        <w:rPr>
          <w:sz w:val="28"/>
        </w:rPr>
      </w:pPr>
    </w:p>
    <w:p w:rsidR="00C15A0E" w:rsidRDefault="00C15A0E" w:rsidP="00C15A0E">
      <w:pPr>
        <w:tabs>
          <w:tab w:val="left" w:pos="3135"/>
        </w:tabs>
        <w:jc w:val="both"/>
        <w:rPr>
          <w:sz w:val="28"/>
        </w:rPr>
      </w:pPr>
    </w:p>
    <w:p w:rsidR="00C15A0E" w:rsidRDefault="00C15A0E" w:rsidP="00C15A0E">
      <w:pPr>
        <w:tabs>
          <w:tab w:val="left" w:pos="3135"/>
        </w:tabs>
        <w:jc w:val="both"/>
        <w:rPr>
          <w:sz w:val="28"/>
        </w:rPr>
      </w:pPr>
    </w:p>
    <w:p w:rsidR="00C15A0E" w:rsidRDefault="00A83D35" w:rsidP="00C15A0E">
      <w:pPr>
        <w:tabs>
          <w:tab w:val="left" w:pos="3135"/>
        </w:tabs>
        <w:jc w:val="both"/>
        <w:rPr>
          <w:sz w:val="28"/>
        </w:rPr>
      </w:pPr>
      <w:r>
        <w:rPr>
          <w:sz w:val="28"/>
        </w:rPr>
        <w:t xml:space="preserve">Исследовательский </w:t>
      </w:r>
      <w:r w:rsidR="00C15A0E">
        <w:rPr>
          <w:sz w:val="28"/>
        </w:rPr>
        <w:t xml:space="preserve"> маршрут</w:t>
      </w:r>
      <w:r>
        <w:rPr>
          <w:sz w:val="28"/>
        </w:rPr>
        <w:t xml:space="preserve"> был </w:t>
      </w:r>
      <w:r w:rsidR="00C15A0E">
        <w:rPr>
          <w:sz w:val="28"/>
        </w:rPr>
        <w:t xml:space="preserve"> разработан не в соответствии с хронологией, а с учетом логического обоснования по направлениям: </w:t>
      </w:r>
    </w:p>
    <w:p w:rsidR="00C15A0E" w:rsidRDefault="00C15A0E" w:rsidP="00C15A0E">
      <w:pPr>
        <w:tabs>
          <w:tab w:val="left" w:pos="3135"/>
        </w:tabs>
        <w:jc w:val="both"/>
        <w:rPr>
          <w:sz w:val="28"/>
        </w:rPr>
      </w:pPr>
      <w:r>
        <w:rPr>
          <w:sz w:val="28"/>
        </w:rPr>
        <w:t xml:space="preserve"> - Прорыв к </w:t>
      </w:r>
      <w:proofErr w:type="spellStart"/>
      <w:r>
        <w:rPr>
          <w:sz w:val="28"/>
        </w:rPr>
        <w:t>Тацинской</w:t>
      </w:r>
      <w:proofErr w:type="spellEnd"/>
      <w:r>
        <w:rPr>
          <w:sz w:val="28"/>
        </w:rPr>
        <w:t xml:space="preserve"> 24 танкового рейда под руководством </w:t>
      </w:r>
      <w:proofErr w:type="spellStart"/>
      <w:r>
        <w:rPr>
          <w:sz w:val="28"/>
        </w:rPr>
        <w:t>Баданова</w:t>
      </w:r>
      <w:proofErr w:type="spellEnd"/>
      <w:r>
        <w:rPr>
          <w:sz w:val="28"/>
        </w:rPr>
        <w:t xml:space="preserve"> В.М.</w:t>
      </w:r>
    </w:p>
    <w:p w:rsidR="00C15A0E" w:rsidRDefault="00C15A0E" w:rsidP="00C15A0E">
      <w:pPr>
        <w:tabs>
          <w:tab w:val="left" w:pos="3135"/>
        </w:tabs>
        <w:jc w:val="both"/>
        <w:rPr>
          <w:sz w:val="28"/>
        </w:rPr>
      </w:pPr>
      <w:r>
        <w:rPr>
          <w:sz w:val="28"/>
        </w:rPr>
        <w:t xml:space="preserve">   ( мемориал «Прорыв»)</w:t>
      </w:r>
    </w:p>
    <w:p w:rsidR="00C15A0E" w:rsidRDefault="00C15A0E" w:rsidP="00C15A0E">
      <w:pPr>
        <w:tabs>
          <w:tab w:val="left" w:pos="3135"/>
        </w:tabs>
        <w:jc w:val="both"/>
        <w:rPr>
          <w:sz w:val="28"/>
        </w:rPr>
      </w:pPr>
      <w:r>
        <w:rPr>
          <w:sz w:val="28"/>
        </w:rPr>
        <w:t>- Слава подвига (музей, танк Т-34, памятник «Стелла»)</w:t>
      </w:r>
    </w:p>
    <w:p w:rsidR="00C15A0E" w:rsidRDefault="00C15A0E" w:rsidP="00C15A0E">
      <w:pPr>
        <w:tabs>
          <w:tab w:val="left" w:pos="3135"/>
        </w:tabs>
        <w:jc w:val="both"/>
        <w:rPr>
          <w:sz w:val="28"/>
        </w:rPr>
      </w:pPr>
      <w:r>
        <w:rPr>
          <w:sz w:val="28"/>
        </w:rPr>
        <w:t>- Память погибших (памятник на братской могиле, памятник пионерам</w:t>
      </w:r>
      <w:r w:rsidR="00A83D35">
        <w:rPr>
          <w:sz w:val="28"/>
        </w:rPr>
        <w:t xml:space="preserve"> </w:t>
      </w:r>
      <w:r>
        <w:rPr>
          <w:sz w:val="28"/>
        </w:rPr>
        <w:t xml:space="preserve">- героям </w:t>
      </w:r>
      <w:proofErr w:type="spellStart"/>
      <w:r>
        <w:rPr>
          <w:sz w:val="28"/>
        </w:rPr>
        <w:t>Г.Волкову</w:t>
      </w:r>
      <w:proofErr w:type="spellEnd"/>
      <w:r>
        <w:rPr>
          <w:sz w:val="28"/>
        </w:rPr>
        <w:t xml:space="preserve"> и </w:t>
      </w:r>
      <w:proofErr w:type="spellStart"/>
      <w:r>
        <w:rPr>
          <w:sz w:val="28"/>
        </w:rPr>
        <w:t>Ф.Игнатенко</w:t>
      </w:r>
      <w:proofErr w:type="spellEnd"/>
      <w:r>
        <w:rPr>
          <w:sz w:val="28"/>
        </w:rPr>
        <w:t>, могила неизвестного солдата).</w:t>
      </w:r>
    </w:p>
    <w:p w:rsidR="00C15A0E" w:rsidRDefault="00C15A0E" w:rsidP="00C15A0E">
      <w:pPr>
        <w:tabs>
          <w:tab w:val="left" w:pos="3135"/>
        </w:tabs>
        <w:jc w:val="both"/>
        <w:rPr>
          <w:sz w:val="28"/>
        </w:rPr>
      </w:pPr>
      <w:r>
        <w:rPr>
          <w:sz w:val="28"/>
        </w:rPr>
        <w:t xml:space="preserve">     Данный материал будет использоваться для военно-патриотического воспитания школьников, для проведения экскурсий, посвященных Памяти героическому прошлому на нашей родной </w:t>
      </w:r>
      <w:proofErr w:type="spellStart"/>
      <w:r>
        <w:rPr>
          <w:sz w:val="28"/>
        </w:rPr>
        <w:t>Тацинской</w:t>
      </w:r>
      <w:proofErr w:type="spellEnd"/>
      <w:r>
        <w:rPr>
          <w:sz w:val="28"/>
        </w:rPr>
        <w:t xml:space="preserve"> земле в г</w:t>
      </w:r>
      <w:r w:rsidR="00A83D35">
        <w:rPr>
          <w:sz w:val="28"/>
        </w:rPr>
        <w:t xml:space="preserve">оды Великой Отечественной войны, в частности подвигу танкистов – </w:t>
      </w:r>
      <w:proofErr w:type="spellStart"/>
      <w:r w:rsidR="00A83D35">
        <w:rPr>
          <w:sz w:val="28"/>
        </w:rPr>
        <w:t>бадановцев</w:t>
      </w:r>
      <w:proofErr w:type="spellEnd"/>
      <w:r w:rsidR="00A83D35">
        <w:rPr>
          <w:sz w:val="28"/>
        </w:rPr>
        <w:t>.</w:t>
      </w:r>
    </w:p>
    <w:p w:rsidR="00C15A0E" w:rsidRDefault="00C15A0E" w:rsidP="00C15A0E">
      <w:pPr>
        <w:rPr>
          <w:sz w:val="28"/>
        </w:rPr>
      </w:pPr>
    </w:p>
    <w:p w:rsidR="00A83D35" w:rsidRPr="00A83D35" w:rsidRDefault="00A83D35" w:rsidP="00A83D35">
      <w:pPr>
        <w:rPr>
          <w:b/>
          <w:sz w:val="28"/>
        </w:rPr>
      </w:pPr>
      <w:r w:rsidRPr="00A83D35">
        <w:rPr>
          <w:b/>
          <w:sz w:val="28"/>
        </w:rPr>
        <w:t>ПРЕДЛАГАЕМЫЕ ЭКСКУРСИОННЫЕ МАРШРУТЫ:</w:t>
      </w:r>
    </w:p>
    <w:p w:rsidR="00A83D35" w:rsidRDefault="00A83D35" w:rsidP="00A83D35">
      <w:pPr>
        <w:rPr>
          <w:sz w:val="28"/>
        </w:rPr>
      </w:pPr>
    </w:p>
    <w:p w:rsidR="00A83D35" w:rsidRDefault="00A83D35" w:rsidP="00A83D35">
      <w:pPr>
        <w:rPr>
          <w:b/>
          <w:sz w:val="28"/>
        </w:rPr>
      </w:pPr>
      <w:r w:rsidRPr="00A83D35">
        <w:rPr>
          <w:b/>
          <w:sz w:val="28"/>
        </w:rPr>
        <w:t>«ПАМЯТЬ</w:t>
      </w:r>
      <w:r>
        <w:rPr>
          <w:sz w:val="28"/>
        </w:rPr>
        <w:t xml:space="preserve"> </w:t>
      </w:r>
      <w:r w:rsidRPr="00A63094">
        <w:rPr>
          <w:b/>
          <w:sz w:val="28"/>
        </w:rPr>
        <w:t>О ПОДВИГЕ БАДАНОВЦЕВ НА ТАЦИНСКОЙ ЗЕМЛЕ»</w:t>
      </w:r>
    </w:p>
    <w:p w:rsidR="00A83D35" w:rsidRDefault="00A83D35" w:rsidP="00A83D35">
      <w:pPr>
        <w:rPr>
          <w:b/>
          <w:sz w:val="28"/>
        </w:rPr>
      </w:pPr>
    </w:p>
    <w:p w:rsidR="00A83D35" w:rsidRPr="00A83D35" w:rsidRDefault="00A83D35" w:rsidP="00A83D35">
      <w:pPr>
        <w:rPr>
          <w:sz w:val="28"/>
        </w:rPr>
      </w:pPr>
      <w:r w:rsidRPr="00A83D35">
        <w:rPr>
          <w:sz w:val="28"/>
        </w:rPr>
        <w:t>1 - й  МАРШРУТ (автобусный) К МЕМОРИАЛУ «ПРОРЫВ»</w:t>
      </w:r>
    </w:p>
    <w:p w:rsidR="00A83D35" w:rsidRPr="00A83D35" w:rsidRDefault="00A83D35" w:rsidP="00A83D35">
      <w:pPr>
        <w:rPr>
          <w:sz w:val="28"/>
        </w:rPr>
      </w:pPr>
    </w:p>
    <w:p w:rsidR="00A83D35" w:rsidRPr="00A83D35" w:rsidRDefault="00A83D35" w:rsidP="00A83D35">
      <w:pPr>
        <w:rPr>
          <w:sz w:val="28"/>
        </w:rPr>
      </w:pPr>
      <w:r w:rsidRPr="00A83D35">
        <w:rPr>
          <w:sz w:val="28"/>
        </w:rPr>
        <w:t>2- й  МАРШРУТ (автобусный) К МЕМОРИАЛЬНОМУ КОМПЛЕКСУ В СТАНИЦЕ ТАЦИНСКОЙ</w:t>
      </w:r>
    </w:p>
    <w:p w:rsidR="00A83D35" w:rsidRPr="00A83D35" w:rsidRDefault="00A83D35" w:rsidP="00A83D35">
      <w:pPr>
        <w:rPr>
          <w:sz w:val="28"/>
        </w:rPr>
      </w:pPr>
    </w:p>
    <w:p w:rsidR="00A83D35" w:rsidRPr="00A83D35" w:rsidRDefault="00A83D35" w:rsidP="00A83D35">
      <w:pPr>
        <w:rPr>
          <w:sz w:val="28"/>
        </w:rPr>
      </w:pPr>
      <w:r w:rsidRPr="00A83D35">
        <w:rPr>
          <w:sz w:val="28"/>
        </w:rPr>
        <w:t xml:space="preserve">- ТАЦИНСКИЙ  ИСТОРИКО </w:t>
      </w:r>
      <w:r>
        <w:rPr>
          <w:sz w:val="28"/>
        </w:rPr>
        <w:t>–</w:t>
      </w:r>
      <w:r w:rsidRPr="00A83D35">
        <w:rPr>
          <w:sz w:val="28"/>
        </w:rPr>
        <w:t xml:space="preserve"> КРАЕВЕДЧЕСКИЙ</w:t>
      </w:r>
      <w:r>
        <w:rPr>
          <w:sz w:val="28"/>
        </w:rPr>
        <w:t xml:space="preserve"> </w:t>
      </w:r>
      <w:r w:rsidRPr="00A83D35">
        <w:rPr>
          <w:sz w:val="28"/>
        </w:rPr>
        <w:t>МУЗЕЙ</w:t>
      </w:r>
    </w:p>
    <w:p w:rsidR="00A83D35" w:rsidRPr="00A83D35" w:rsidRDefault="00A83D35" w:rsidP="00A83D35">
      <w:pPr>
        <w:rPr>
          <w:sz w:val="28"/>
        </w:rPr>
      </w:pPr>
    </w:p>
    <w:p w:rsidR="00A83D35" w:rsidRPr="00A83D35" w:rsidRDefault="00A83D35" w:rsidP="00A83D35">
      <w:pPr>
        <w:rPr>
          <w:sz w:val="28"/>
        </w:rPr>
      </w:pPr>
      <w:r w:rsidRPr="00A83D35">
        <w:rPr>
          <w:sz w:val="28"/>
        </w:rPr>
        <w:t xml:space="preserve"> -  ЗНАМЕНИТЫЙ БОЕВОЙ ТАНК  Т-34</w:t>
      </w:r>
    </w:p>
    <w:p w:rsidR="00A83D35" w:rsidRPr="00A83D35" w:rsidRDefault="00A83D35" w:rsidP="00A83D35">
      <w:pPr>
        <w:rPr>
          <w:sz w:val="28"/>
        </w:rPr>
      </w:pPr>
    </w:p>
    <w:p w:rsidR="00A83D35" w:rsidRPr="00A83D35" w:rsidRDefault="00A83D35" w:rsidP="00A83D35">
      <w:pPr>
        <w:rPr>
          <w:sz w:val="28"/>
        </w:rPr>
      </w:pPr>
      <w:r w:rsidRPr="00A83D35">
        <w:rPr>
          <w:sz w:val="28"/>
        </w:rPr>
        <w:t>3- й МАРШРУТ (пешеходный)</w:t>
      </w:r>
      <w:r>
        <w:rPr>
          <w:sz w:val="28"/>
        </w:rPr>
        <w:t xml:space="preserve"> </w:t>
      </w:r>
      <w:r w:rsidRPr="00A83D35">
        <w:rPr>
          <w:sz w:val="28"/>
        </w:rPr>
        <w:t>К ПАМЯТНИКУ « СТЕЛЛА» ОСВОБОДИТЕЛЯМ – ТАНКИСТАМ</w:t>
      </w:r>
    </w:p>
    <w:p w:rsidR="00A83D35" w:rsidRPr="00A83D35" w:rsidRDefault="00A83D35" w:rsidP="00A83D35">
      <w:pPr>
        <w:rPr>
          <w:sz w:val="28"/>
        </w:rPr>
      </w:pPr>
    </w:p>
    <w:p w:rsidR="00A83D35" w:rsidRPr="00A83D35" w:rsidRDefault="00A83D35" w:rsidP="00A83D35">
      <w:pPr>
        <w:rPr>
          <w:sz w:val="28"/>
        </w:rPr>
      </w:pPr>
      <w:r w:rsidRPr="00A83D35">
        <w:rPr>
          <w:sz w:val="28"/>
        </w:rPr>
        <w:t xml:space="preserve"> 4-й (пешеходный) МАРШРУТ НА ПЛОЩАДЬ БОРЦОВ РЕВОЛЮЦИИ</w:t>
      </w:r>
    </w:p>
    <w:p w:rsidR="00A83D35" w:rsidRPr="00A83D35" w:rsidRDefault="00A83D35" w:rsidP="00A83D35">
      <w:pPr>
        <w:rPr>
          <w:sz w:val="28"/>
        </w:rPr>
      </w:pPr>
    </w:p>
    <w:p w:rsidR="00A83D35" w:rsidRPr="00A83D35" w:rsidRDefault="00A83D35" w:rsidP="00A83D35">
      <w:pPr>
        <w:rPr>
          <w:sz w:val="28"/>
        </w:rPr>
      </w:pPr>
      <w:r w:rsidRPr="00A83D35">
        <w:rPr>
          <w:sz w:val="28"/>
        </w:rPr>
        <w:t xml:space="preserve">- ПАМЯТНИК  НА БРАТСКОЙ  МОГИЛЕ  </w:t>
      </w:r>
    </w:p>
    <w:p w:rsidR="00A83D35" w:rsidRPr="00A83D35" w:rsidRDefault="00A83D35" w:rsidP="00A83D35">
      <w:pPr>
        <w:rPr>
          <w:sz w:val="28"/>
        </w:rPr>
      </w:pPr>
    </w:p>
    <w:p w:rsidR="00A83D35" w:rsidRPr="00A83D35" w:rsidRDefault="00A83D35" w:rsidP="00A83D35">
      <w:pPr>
        <w:tabs>
          <w:tab w:val="left" w:pos="3135"/>
        </w:tabs>
        <w:jc w:val="both"/>
        <w:rPr>
          <w:sz w:val="28"/>
        </w:rPr>
      </w:pPr>
      <w:r w:rsidRPr="00A83D35">
        <w:rPr>
          <w:sz w:val="28"/>
        </w:rPr>
        <w:t xml:space="preserve"> -ПАМЯТНИК НАШИМ ЗЕМЛЯКАМ ПИОНЕРАМ – ГЕРОЯМ ГРИШЕ ВОЛКОВУ И ФЕДЕ ИГНАТЕНКО</w:t>
      </w:r>
    </w:p>
    <w:p w:rsidR="00A83D35" w:rsidRPr="00A83D35" w:rsidRDefault="00A83D35" w:rsidP="00A83D35">
      <w:pPr>
        <w:tabs>
          <w:tab w:val="left" w:pos="3135"/>
        </w:tabs>
        <w:jc w:val="both"/>
        <w:rPr>
          <w:sz w:val="28"/>
        </w:rPr>
      </w:pPr>
    </w:p>
    <w:p w:rsidR="00A83D35" w:rsidRPr="00A83D35" w:rsidRDefault="00A83D35" w:rsidP="00A83D35">
      <w:pPr>
        <w:tabs>
          <w:tab w:val="left" w:pos="3135"/>
        </w:tabs>
        <w:jc w:val="both"/>
        <w:rPr>
          <w:sz w:val="28"/>
        </w:rPr>
      </w:pPr>
      <w:r w:rsidRPr="00A83D35">
        <w:rPr>
          <w:sz w:val="28"/>
        </w:rPr>
        <w:t xml:space="preserve">5- й МАРШРУТ(автобусный) В ХУТОР НОВОАНДРЕЕВСКИЙ (5км от </w:t>
      </w:r>
      <w:proofErr w:type="spellStart"/>
      <w:r w:rsidRPr="00A83D35">
        <w:rPr>
          <w:sz w:val="28"/>
        </w:rPr>
        <w:t>ст</w:t>
      </w:r>
      <w:proofErr w:type="gramStart"/>
      <w:r w:rsidRPr="00A83D35">
        <w:rPr>
          <w:sz w:val="28"/>
        </w:rPr>
        <w:t>.Т</w:t>
      </w:r>
      <w:proofErr w:type="gramEnd"/>
      <w:r w:rsidRPr="00A83D35">
        <w:rPr>
          <w:sz w:val="28"/>
        </w:rPr>
        <w:t>ацинской</w:t>
      </w:r>
      <w:proofErr w:type="spellEnd"/>
      <w:r w:rsidRPr="00A83D35">
        <w:rPr>
          <w:sz w:val="28"/>
        </w:rPr>
        <w:t>)</w:t>
      </w:r>
    </w:p>
    <w:p w:rsidR="00A83D35" w:rsidRPr="00A83D35" w:rsidRDefault="00A83D35" w:rsidP="00A83D35">
      <w:pPr>
        <w:tabs>
          <w:tab w:val="left" w:pos="3135"/>
        </w:tabs>
        <w:jc w:val="both"/>
        <w:rPr>
          <w:sz w:val="28"/>
        </w:rPr>
      </w:pPr>
    </w:p>
    <w:p w:rsidR="00A83D35" w:rsidRPr="00A83D35" w:rsidRDefault="00A83D35" w:rsidP="00A83D35">
      <w:pPr>
        <w:tabs>
          <w:tab w:val="left" w:pos="3135"/>
        </w:tabs>
        <w:jc w:val="both"/>
        <w:rPr>
          <w:sz w:val="28"/>
        </w:rPr>
      </w:pPr>
      <w:r w:rsidRPr="00A83D35">
        <w:rPr>
          <w:sz w:val="28"/>
        </w:rPr>
        <w:t>К МОГИЛЕ ЗАХОРОНЕНИЙ НЕИЗВЕСТНЫХ ВОИНОВ</w:t>
      </w:r>
    </w:p>
    <w:p w:rsidR="00A83D35" w:rsidRPr="00A83D35" w:rsidRDefault="00A83D35" w:rsidP="00A83D35">
      <w:pPr>
        <w:tabs>
          <w:tab w:val="left" w:pos="3135"/>
        </w:tabs>
        <w:jc w:val="both"/>
        <w:rPr>
          <w:sz w:val="28"/>
        </w:rPr>
      </w:pPr>
    </w:p>
    <w:p w:rsidR="00A83D35" w:rsidRDefault="00A83D35" w:rsidP="00A83D35">
      <w:pPr>
        <w:rPr>
          <w:b/>
          <w:sz w:val="28"/>
        </w:rPr>
      </w:pPr>
    </w:p>
    <w:p w:rsidR="00A83D35" w:rsidRDefault="00A83D35" w:rsidP="00A83D35">
      <w:pPr>
        <w:jc w:val="both"/>
        <w:rPr>
          <w:b/>
          <w:sz w:val="28"/>
        </w:rPr>
      </w:pPr>
      <w:r>
        <w:rPr>
          <w:sz w:val="28"/>
        </w:rPr>
        <w:t xml:space="preserve">   Пусть этот проект станет маленьким вкладом в возвеличивании подвига </w:t>
      </w:r>
      <w:proofErr w:type="spellStart"/>
      <w:r>
        <w:rPr>
          <w:sz w:val="28"/>
        </w:rPr>
        <w:t>бадановцев</w:t>
      </w:r>
      <w:proofErr w:type="spellEnd"/>
      <w:r>
        <w:rPr>
          <w:sz w:val="28"/>
        </w:rPr>
        <w:t xml:space="preserve"> на </w:t>
      </w:r>
      <w:proofErr w:type="spellStart"/>
      <w:r>
        <w:rPr>
          <w:sz w:val="28"/>
        </w:rPr>
        <w:t>тацинской</w:t>
      </w:r>
      <w:proofErr w:type="spellEnd"/>
      <w:r>
        <w:rPr>
          <w:sz w:val="28"/>
        </w:rPr>
        <w:t xml:space="preserve"> земле. Память о подвигах </w:t>
      </w:r>
      <w:proofErr w:type="spellStart"/>
      <w:r>
        <w:rPr>
          <w:sz w:val="28"/>
        </w:rPr>
        <w:t>бадановцев</w:t>
      </w:r>
      <w:proofErr w:type="spellEnd"/>
      <w:r>
        <w:rPr>
          <w:sz w:val="28"/>
        </w:rPr>
        <w:t xml:space="preserve">  должна жить в наших благодарных сердцах. В следующее исследование краеведы школы хотят найти ответ на вопрос: «Какие улицы в станице </w:t>
      </w:r>
      <w:proofErr w:type="spellStart"/>
      <w:r>
        <w:rPr>
          <w:sz w:val="28"/>
        </w:rPr>
        <w:t>Тацинской</w:t>
      </w:r>
      <w:proofErr w:type="spellEnd"/>
      <w:r>
        <w:rPr>
          <w:sz w:val="28"/>
        </w:rPr>
        <w:t xml:space="preserve"> названы именами </w:t>
      </w:r>
      <w:proofErr w:type="spellStart"/>
      <w:r>
        <w:rPr>
          <w:sz w:val="28"/>
        </w:rPr>
        <w:t>Бадановцев</w:t>
      </w:r>
      <w:proofErr w:type="spellEnd"/>
      <w:r>
        <w:rPr>
          <w:sz w:val="28"/>
        </w:rPr>
        <w:t>?»</w:t>
      </w:r>
    </w:p>
    <w:p w:rsidR="00A83D35" w:rsidRDefault="00A83D35" w:rsidP="00A83D35">
      <w:pPr>
        <w:rPr>
          <w:b/>
          <w:sz w:val="28"/>
        </w:rPr>
      </w:pPr>
    </w:p>
    <w:p w:rsidR="00C15A0E" w:rsidRDefault="00C15A0E" w:rsidP="00C15A0E">
      <w:pPr>
        <w:rPr>
          <w:sz w:val="28"/>
        </w:rPr>
      </w:pPr>
    </w:p>
    <w:p w:rsidR="00C15A0E" w:rsidRDefault="00C15A0E" w:rsidP="00C15A0E">
      <w:pPr>
        <w:rPr>
          <w:sz w:val="28"/>
        </w:rPr>
      </w:pPr>
    </w:p>
    <w:p w:rsidR="00C15A0E" w:rsidRDefault="00C15A0E" w:rsidP="00C15A0E">
      <w:pPr>
        <w:rPr>
          <w:sz w:val="28"/>
        </w:rPr>
      </w:pPr>
    </w:p>
    <w:p w:rsidR="00C15A0E" w:rsidRDefault="00C15A0E" w:rsidP="00C15A0E">
      <w:pPr>
        <w:rPr>
          <w:sz w:val="28"/>
        </w:rPr>
      </w:pPr>
    </w:p>
    <w:p w:rsidR="00C15A0E" w:rsidRDefault="00C15A0E" w:rsidP="00C15A0E">
      <w:pPr>
        <w:rPr>
          <w:sz w:val="28"/>
        </w:rPr>
      </w:pPr>
    </w:p>
    <w:p w:rsidR="00C15A0E" w:rsidRDefault="00C15A0E" w:rsidP="00C15A0E">
      <w:pPr>
        <w:rPr>
          <w:sz w:val="28"/>
        </w:rPr>
      </w:pPr>
    </w:p>
    <w:p w:rsidR="00C15A0E" w:rsidRDefault="00C15A0E" w:rsidP="00C15A0E">
      <w:pPr>
        <w:rPr>
          <w:sz w:val="28"/>
        </w:rPr>
      </w:pPr>
    </w:p>
    <w:p w:rsidR="001054DB" w:rsidRDefault="001054DB" w:rsidP="00C15A0E">
      <w:pPr>
        <w:rPr>
          <w:sz w:val="28"/>
        </w:rPr>
      </w:pPr>
    </w:p>
    <w:p w:rsidR="001054DB" w:rsidRDefault="001054DB" w:rsidP="00C15A0E">
      <w:pPr>
        <w:rPr>
          <w:sz w:val="28"/>
        </w:rPr>
      </w:pPr>
    </w:p>
    <w:p w:rsidR="001054DB" w:rsidRDefault="001054DB" w:rsidP="00C15A0E">
      <w:pPr>
        <w:rPr>
          <w:sz w:val="28"/>
        </w:rPr>
      </w:pPr>
    </w:p>
    <w:p w:rsidR="001054DB" w:rsidRDefault="001054DB" w:rsidP="00C15A0E">
      <w:pPr>
        <w:rPr>
          <w:sz w:val="28"/>
        </w:rPr>
      </w:pPr>
    </w:p>
    <w:p w:rsidR="001054DB" w:rsidRDefault="001054DB" w:rsidP="00C15A0E">
      <w:pPr>
        <w:rPr>
          <w:sz w:val="28"/>
        </w:rPr>
      </w:pPr>
    </w:p>
    <w:p w:rsidR="001054DB" w:rsidRDefault="001054DB" w:rsidP="00C15A0E">
      <w:pPr>
        <w:rPr>
          <w:sz w:val="28"/>
        </w:rPr>
      </w:pPr>
    </w:p>
    <w:p w:rsidR="00B57891" w:rsidRDefault="00B57891" w:rsidP="00C15A0E">
      <w:pPr>
        <w:rPr>
          <w:sz w:val="28"/>
        </w:rPr>
      </w:pPr>
    </w:p>
    <w:p w:rsidR="001054DB" w:rsidRDefault="001054DB" w:rsidP="001054DB">
      <w:pPr>
        <w:spacing w:before="30"/>
        <w:jc w:val="center"/>
        <w:rPr>
          <w:b/>
          <w:sz w:val="28"/>
          <w:szCs w:val="28"/>
        </w:rPr>
      </w:pPr>
    </w:p>
    <w:p w:rsidR="001054DB" w:rsidRDefault="001054DB" w:rsidP="001054DB">
      <w:pPr>
        <w:spacing w:before="3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Литература</w:t>
      </w:r>
    </w:p>
    <w:p w:rsidR="001054DB" w:rsidRDefault="001054DB" w:rsidP="001054DB">
      <w:pPr>
        <w:spacing w:before="30"/>
        <w:jc w:val="center"/>
        <w:rPr>
          <w:b/>
          <w:sz w:val="28"/>
          <w:szCs w:val="28"/>
        </w:rPr>
      </w:pPr>
    </w:p>
    <w:p w:rsidR="001054DB" w:rsidRDefault="001054DB" w:rsidP="001054DB">
      <w:pPr>
        <w:spacing w:before="30"/>
        <w:ind w:left="1134" w:right="1134"/>
        <w:jc w:val="both"/>
        <w:rPr>
          <w:sz w:val="28"/>
          <w:szCs w:val="28"/>
        </w:rPr>
      </w:pPr>
      <w:r>
        <w:rPr>
          <w:sz w:val="28"/>
          <w:szCs w:val="28"/>
        </w:rPr>
        <w:t>Документы:</w:t>
      </w:r>
    </w:p>
    <w:p w:rsidR="001054DB" w:rsidRDefault="001054DB" w:rsidP="001054DB">
      <w:pPr>
        <w:spacing w:before="30"/>
        <w:ind w:left="1134" w:right="1134"/>
        <w:jc w:val="both"/>
        <w:rPr>
          <w:sz w:val="28"/>
          <w:szCs w:val="28"/>
        </w:rPr>
      </w:pPr>
      <w:r>
        <w:rPr>
          <w:sz w:val="28"/>
          <w:szCs w:val="28"/>
        </w:rPr>
        <w:t>1.  Тацинский танковый рейд. Баданов В. М. В книге «Битва за Волгу».      Воспоминания Сталинградского сражения. Сталинград, 1958.</w:t>
      </w:r>
    </w:p>
    <w:p w:rsidR="001054DB" w:rsidRDefault="001054DB" w:rsidP="001054DB">
      <w:pPr>
        <w:spacing w:before="30"/>
        <w:ind w:left="1134" w:right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 Боевой путь 2 Гвардейского Тацинского танкового краснознаменного ордена Суворова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степени корпуса (2Гв</w:t>
      </w:r>
      <w:proofErr w:type="gramStart"/>
      <w:r>
        <w:rPr>
          <w:sz w:val="28"/>
          <w:szCs w:val="28"/>
        </w:rPr>
        <w:t>.Т</w:t>
      </w:r>
      <w:proofErr w:type="gramEnd"/>
      <w:r>
        <w:rPr>
          <w:sz w:val="28"/>
          <w:szCs w:val="28"/>
        </w:rPr>
        <w:t>ТК). Рукописный сборник, составленный участниками Тацинского рейда для Музея боевой и трудовой славы п. Тацинского, 1976</w:t>
      </w:r>
    </w:p>
    <w:p w:rsidR="001054DB" w:rsidRDefault="001054DB" w:rsidP="001054DB">
      <w:pPr>
        <w:pStyle w:val="ad"/>
        <w:spacing w:before="30"/>
        <w:ind w:left="1134" w:right="1134"/>
        <w:rPr>
          <w:rFonts w:eastAsiaTheme="minorHAnsi"/>
          <w:sz w:val="28"/>
          <w:szCs w:val="28"/>
        </w:rPr>
      </w:pPr>
    </w:p>
    <w:p w:rsidR="001054DB" w:rsidRDefault="001054DB" w:rsidP="001054DB">
      <w:pPr>
        <w:pStyle w:val="ad"/>
        <w:spacing w:before="30"/>
        <w:ind w:left="1134" w:right="1134"/>
        <w:rPr>
          <w:sz w:val="28"/>
          <w:szCs w:val="28"/>
        </w:rPr>
      </w:pPr>
      <w:r>
        <w:rPr>
          <w:sz w:val="28"/>
          <w:szCs w:val="28"/>
        </w:rPr>
        <w:t>Мемуары:</w:t>
      </w:r>
    </w:p>
    <w:p w:rsidR="001054DB" w:rsidRDefault="001054DB" w:rsidP="001054DB">
      <w:pPr>
        <w:pStyle w:val="ad"/>
        <w:spacing w:before="30"/>
        <w:ind w:left="1134" w:right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 Жуков Г. К. «Воспоминания и размышления». Т. </w:t>
      </w:r>
      <w:smartTag w:uri="urn:schemas-microsoft-com:office:smarttags" w:element="metricconverter">
        <w:smartTagPr>
          <w:attr w:name="ProductID" w:val="2. М"/>
        </w:smartTagPr>
        <w:r>
          <w:rPr>
            <w:sz w:val="28"/>
            <w:szCs w:val="28"/>
          </w:rPr>
          <w:t>2. М</w:t>
        </w:r>
      </w:smartTag>
      <w:r>
        <w:rPr>
          <w:sz w:val="28"/>
          <w:szCs w:val="28"/>
        </w:rPr>
        <w:t>. АПН, 1974</w:t>
      </w:r>
    </w:p>
    <w:p w:rsidR="001054DB" w:rsidRDefault="001054DB" w:rsidP="001054DB">
      <w:pPr>
        <w:pStyle w:val="ad"/>
        <w:spacing w:before="30"/>
        <w:ind w:left="1134" w:right="1134"/>
        <w:jc w:val="both"/>
        <w:rPr>
          <w:sz w:val="28"/>
          <w:szCs w:val="28"/>
        </w:rPr>
      </w:pPr>
      <w:r>
        <w:rPr>
          <w:sz w:val="28"/>
          <w:szCs w:val="28"/>
        </w:rPr>
        <w:t>2.  Василевский А. М. «Дело всей жизни». М. Политиздат, 1974</w:t>
      </w:r>
    </w:p>
    <w:p w:rsidR="001054DB" w:rsidRDefault="001054DB" w:rsidP="001054DB">
      <w:pPr>
        <w:pStyle w:val="ad"/>
        <w:spacing w:before="30"/>
        <w:ind w:left="1134" w:right="1134"/>
        <w:jc w:val="both"/>
        <w:rPr>
          <w:sz w:val="28"/>
          <w:szCs w:val="28"/>
        </w:rPr>
      </w:pPr>
      <w:r>
        <w:rPr>
          <w:sz w:val="28"/>
          <w:szCs w:val="28"/>
        </w:rPr>
        <w:t>3.  Еременко А. Н. «Сталинград». Записки командующего фронтом». М. Воениздат, 1961</w:t>
      </w:r>
    </w:p>
    <w:p w:rsidR="001054DB" w:rsidRDefault="001054DB" w:rsidP="001054DB">
      <w:pPr>
        <w:pStyle w:val="ad"/>
        <w:spacing w:before="30"/>
        <w:ind w:left="1134" w:right="1134"/>
        <w:jc w:val="both"/>
        <w:rPr>
          <w:sz w:val="28"/>
          <w:szCs w:val="28"/>
        </w:rPr>
      </w:pPr>
      <w:r>
        <w:rPr>
          <w:sz w:val="28"/>
          <w:szCs w:val="28"/>
        </w:rPr>
        <w:t>4.  Адам В. «Трудное решение», Мемуары, М., «Прогресс», 1965.</w:t>
      </w:r>
    </w:p>
    <w:p w:rsidR="001054DB" w:rsidRDefault="001054DB" w:rsidP="001054DB">
      <w:pPr>
        <w:spacing w:before="30"/>
        <w:ind w:left="1134" w:right="1134"/>
        <w:jc w:val="both"/>
        <w:rPr>
          <w:sz w:val="28"/>
          <w:szCs w:val="28"/>
        </w:rPr>
      </w:pPr>
      <w:bookmarkStart w:id="0" w:name="_GoBack"/>
      <w:bookmarkEnd w:id="0"/>
    </w:p>
    <w:p w:rsidR="001054DB" w:rsidRDefault="001054DB" w:rsidP="001054DB">
      <w:pPr>
        <w:spacing w:before="30"/>
        <w:ind w:left="1134" w:right="1134"/>
        <w:jc w:val="both"/>
        <w:rPr>
          <w:sz w:val="28"/>
          <w:szCs w:val="28"/>
        </w:rPr>
      </w:pPr>
      <w:r>
        <w:rPr>
          <w:sz w:val="28"/>
          <w:szCs w:val="28"/>
        </w:rPr>
        <w:t>Художественно-публицистическая литература:</w:t>
      </w:r>
    </w:p>
    <w:p w:rsidR="001054DB" w:rsidRDefault="001054DB" w:rsidP="001054DB">
      <w:pPr>
        <w:pStyle w:val="ad"/>
        <w:spacing w:before="30"/>
        <w:ind w:left="1134" w:right="1134"/>
        <w:jc w:val="both"/>
        <w:rPr>
          <w:sz w:val="28"/>
          <w:szCs w:val="28"/>
        </w:rPr>
      </w:pPr>
      <w:r>
        <w:rPr>
          <w:sz w:val="28"/>
          <w:szCs w:val="28"/>
        </w:rPr>
        <w:t>1.  Васильев Н. И. «Тацинский рейд» М., Воениздат</w:t>
      </w:r>
      <w:proofErr w:type="gramStart"/>
      <w:r>
        <w:rPr>
          <w:sz w:val="28"/>
          <w:szCs w:val="28"/>
        </w:rPr>
        <w:t xml:space="preserve">., </w:t>
      </w:r>
      <w:proofErr w:type="gramEnd"/>
      <w:r>
        <w:rPr>
          <w:sz w:val="28"/>
          <w:szCs w:val="28"/>
        </w:rPr>
        <w:t>1969.</w:t>
      </w:r>
    </w:p>
    <w:p w:rsidR="001054DB" w:rsidRDefault="001054DB" w:rsidP="001054DB">
      <w:pPr>
        <w:pStyle w:val="ad"/>
        <w:spacing w:before="30"/>
        <w:ind w:left="1134" w:right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 Исаев А. И. «Танки уходят в бой», </w:t>
      </w:r>
      <w:proofErr w:type="spellStart"/>
      <w:r>
        <w:rPr>
          <w:sz w:val="28"/>
          <w:szCs w:val="28"/>
        </w:rPr>
        <w:t>Ростиздат</w:t>
      </w:r>
      <w:proofErr w:type="spellEnd"/>
      <w:r>
        <w:rPr>
          <w:sz w:val="28"/>
          <w:szCs w:val="28"/>
        </w:rPr>
        <w:t>, 1969.</w:t>
      </w:r>
    </w:p>
    <w:p w:rsidR="001054DB" w:rsidRDefault="001054DB" w:rsidP="001054DB">
      <w:pPr>
        <w:pStyle w:val="ad"/>
        <w:spacing w:before="30"/>
        <w:ind w:left="1134" w:right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 «Операция «Малый Сатурн», </w:t>
      </w:r>
      <w:proofErr w:type="spellStart"/>
      <w:r>
        <w:rPr>
          <w:sz w:val="28"/>
          <w:szCs w:val="28"/>
        </w:rPr>
        <w:t>Ростиздат</w:t>
      </w:r>
      <w:proofErr w:type="spellEnd"/>
      <w:r>
        <w:rPr>
          <w:sz w:val="28"/>
          <w:szCs w:val="28"/>
        </w:rPr>
        <w:t>, 1973.</w:t>
      </w:r>
    </w:p>
    <w:p w:rsidR="001054DB" w:rsidRDefault="001054DB" w:rsidP="001054DB">
      <w:pPr>
        <w:pStyle w:val="ad"/>
        <w:spacing w:before="30"/>
        <w:ind w:left="1134" w:right="1134"/>
        <w:jc w:val="both"/>
        <w:rPr>
          <w:sz w:val="28"/>
          <w:szCs w:val="28"/>
        </w:rPr>
      </w:pPr>
      <w:r>
        <w:rPr>
          <w:sz w:val="28"/>
          <w:szCs w:val="28"/>
        </w:rPr>
        <w:t>4.  Васильева Т.А. Книга для чтения по истории Тацинского танкового рейда</w:t>
      </w:r>
    </w:p>
    <w:p w:rsidR="001054DB" w:rsidRDefault="001054DB" w:rsidP="001054DB">
      <w:pPr>
        <w:pStyle w:val="ad"/>
        <w:spacing w:before="30"/>
        <w:ind w:left="1134" w:right="1134"/>
        <w:jc w:val="both"/>
        <w:rPr>
          <w:sz w:val="28"/>
          <w:szCs w:val="28"/>
        </w:rPr>
      </w:pPr>
      <w:r>
        <w:rPr>
          <w:sz w:val="28"/>
          <w:szCs w:val="28"/>
        </w:rPr>
        <w:t>ООО «Калитва – печать», 2008</w:t>
      </w:r>
    </w:p>
    <w:p w:rsidR="001054DB" w:rsidRDefault="001054DB" w:rsidP="001054DB">
      <w:pPr>
        <w:spacing w:before="30" w:line="240" w:lineRule="atLeast"/>
        <w:ind w:left="1134" w:right="1134"/>
        <w:jc w:val="both"/>
        <w:rPr>
          <w:sz w:val="28"/>
          <w:szCs w:val="28"/>
        </w:rPr>
      </w:pPr>
    </w:p>
    <w:p w:rsidR="001054DB" w:rsidRDefault="001054DB" w:rsidP="001054DB">
      <w:pPr>
        <w:spacing w:before="30" w:line="240" w:lineRule="atLeast"/>
        <w:ind w:left="1134" w:right="1134"/>
        <w:jc w:val="both"/>
        <w:rPr>
          <w:sz w:val="28"/>
          <w:szCs w:val="28"/>
        </w:rPr>
      </w:pPr>
    </w:p>
    <w:p w:rsidR="00B57891" w:rsidRDefault="00B57891" w:rsidP="001054DB">
      <w:pPr>
        <w:jc w:val="both"/>
        <w:rPr>
          <w:sz w:val="28"/>
        </w:rPr>
      </w:pPr>
    </w:p>
    <w:p w:rsidR="00B57891" w:rsidRDefault="00B57891" w:rsidP="00C15A0E">
      <w:pPr>
        <w:rPr>
          <w:sz w:val="28"/>
        </w:rPr>
      </w:pPr>
    </w:p>
    <w:p w:rsidR="00B57891" w:rsidRDefault="00B57891" w:rsidP="00C15A0E">
      <w:pPr>
        <w:rPr>
          <w:sz w:val="28"/>
        </w:rPr>
      </w:pPr>
    </w:p>
    <w:p w:rsidR="00B57891" w:rsidRDefault="00B57891" w:rsidP="00C15A0E">
      <w:pPr>
        <w:rPr>
          <w:sz w:val="28"/>
        </w:rPr>
      </w:pPr>
    </w:p>
    <w:p w:rsidR="00B57891" w:rsidRDefault="00B57891" w:rsidP="00C15A0E">
      <w:pPr>
        <w:rPr>
          <w:sz w:val="28"/>
        </w:rPr>
      </w:pPr>
    </w:p>
    <w:p w:rsidR="00B57891" w:rsidRDefault="00B57891" w:rsidP="00C15A0E">
      <w:pPr>
        <w:rPr>
          <w:sz w:val="28"/>
        </w:rPr>
      </w:pPr>
    </w:p>
    <w:p w:rsidR="00C15A0E" w:rsidRDefault="00C15A0E" w:rsidP="00C15A0E">
      <w:pPr>
        <w:rPr>
          <w:sz w:val="28"/>
        </w:rPr>
      </w:pPr>
    </w:p>
    <w:p w:rsidR="001054DB" w:rsidRDefault="001054DB" w:rsidP="00C15A0E">
      <w:pPr>
        <w:rPr>
          <w:sz w:val="28"/>
        </w:rPr>
      </w:pPr>
    </w:p>
    <w:p w:rsidR="001054DB" w:rsidRDefault="001054DB" w:rsidP="00C15A0E">
      <w:pPr>
        <w:rPr>
          <w:sz w:val="28"/>
        </w:rPr>
      </w:pPr>
    </w:p>
    <w:p w:rsidR="001054DB" w:rsidRDefault="001054DB" w:rsidP="00C15A0E">
      <w:pPr>
        <w:rPr>
          <w:sz w:val="28"/>
        </w:rPr>
      </w:pPr>
    </w:p>
    <w:p w:rsidR="001054DB" w:rsidRDefault="001054DB" w:rsidP="00C15A0E">
      <w:pPr>
        <w:rPr>
          <w:sz w:val="28"/>
        </w:rPr>
      </w:pPr>
    </w:p>
    <w:p w:rsidR="001054DB" w:rsidRDefault="001054DB" w:rsidP="00C15A0E">
      <w:pPr>
        <w:rPr>
          <w:sz w:val="28"/>
        </w:rPr>
      </w:pPr>
    </w:p>
    <w:p w:rsidR="001054DB" w:rsidRDefault="001054DB" w:rsidP="00C15A0E">
      <w:pPr>
        <w:rPr>
          <w:sz w:val="28"/>
        </w:rPr>
      </w:pPr>
    </w:p>
    <w:p w:rsidR="00C15A0E" w:rsidRDefault="00C15A0E" w:rsidP="00C15A0E">
      <w:pPr>
        <w:rPr>
          <w:sz w:val="28"/>
        </w:rPr>
      </w:pPr>
    </w:p>
    <w:p w:rsidR="00B57891" w:rsidRDefault="00B57891" w:rsidP="001054DB">
      <w:pPr>
        <w:jc w:val="center"/>
        <w:rPr>
          <w:b/>
          <w:sz w:val="28"/>
        </w:rPr>
      </w:pPr>
      <w:r>
        <w:rPr>
          <w:b/>
          <w:sz w:val="28"/>
        </w:rPr>
        <w:t>ПРИЛОЖЕНИЯ</w:t>
      </w:r>
    </w:p>
    <w:p w:rsidR="00B57891" w:rsidRDefault="00B57891" w:rsidP="001054DB">
      <w:pPr>
        <w:jc w:val="center"/>
        <w:rPr>
          <w:b/>
          <w:sz w:val="28"/>
        </w:rPr>
      </w:pPr>
    </w:p>
    <w:p w:rsidR="00B57891" w:rsidRDefault="00B57891" w:rsidP="001054DB">
      <w:pPr>
        <w:jc w:val="center"/>
        <w:rPr>
          <w:b/>
          <w:sz w:val="28"/>
        </w:rPr>
      </w:pPr>
      <w:r>
        <w:rPr>
          <w:b/>
          <w:sz w:val="28"/>
        </w:rPr>
        <w:t>ПЕРЕЧЕНЬ  ФОТОГРАФИЙ,  НАДПИСИ НА  ФОТОГРАФИЯХ</w:t>
      </w:r>
    </w:p>
    <w:p w:rsidR="00B57891" w:rsidRDefault="00B57891" w:rsidP="001054DB">
      <w:pPr>
        <w:jc w:val="center"/>
        <w:rPr>
          <w:b/>
          <w:sz w:val="28"/>
        </w:rPr>
      </w:pPr>
    </w:p>
    <w:p w:rsidR="00B57891" w:rsidRDefault="00B57891" w:rsidP="00B57891">
      <w:pPr>
        <w:rPr>
          <w:b/>
          <w:sz w:val="28"/>
        </w:rPr>
      </w:pPr>
    </w:p>
    <w:p w:rsidR="00B57891" w:rsidRDefault="00B57891" w:rsidP="00B57891">
      <w:pPr>
        <w:pStyle w:val="a8"/>
        <w:numPr>
          <w:ilvl w:val="0"/>
          <w:numId w:val="10"/>
        </w:numPr>
        <w:rPr>
          <w:b/>
          <w:sz w:val="28"/>
        </w:rPr>
      </w:pPr>
      <w:r>
        <w:rPr>
          <w:b/>
          <w:sz w:val="28"/>
        </w:rPr>
        <w:t>МЕМОРИАЛЬНЫЙ КОМПЛЕКС «ПРОРЫВ»</w:t>
      </w:r>
    </w:p>
    <w:p w:rsidR="00B57891" w:rsidRDefault="00B57891" w:rsidP="00B57891">
      <w:pPr>
        <w:rPr>
          <w:sz w:val="28"/>
        </w:rPr>
      </w:pPr>
      <w:r>
        <w:rPr>
          <w:sz w:val="28"/>
        </w:rPr>
        <w:t>АВТОР: ЗАСЛУЖЕННЫЙ ХУДОЖНИК РОССИИ  ИБАЛАКОВ И.П.</w:t>
      </w:r>
    </w:p>
    <w:p w:rsidR="00B57891" w:rsidRDefault="00B57891" w:rsidP="00B57891">
      <w:pPr>
        <w:rPr>
          <w:sz w:val="28"/>
        </w:rPr>
      </w:pPr>
      <w:proofErr w:type="gramStart"/>
      <w:r>
        <w:rPr>
          <w:sz w:val="28"/>
        </w:rPr>
        <w:t>ОТКРЫТ</w:t>
      </w:r>
      <w:proofErr w:type="gramEnd"/>
      <w:r>
        <w:rPr>
          <w:sz w:val="28"/>
        </w:rPr>
        <w:t xml:space="preserve">  9 МАЯ 1983 года</w:t>
      </w:r>
    </w:p>
    <w:p w:rsidR="00B57891" w:rsidRDefault="00B57891" w:rsidP="00B57891">
      <w:pPr>
        <w:rPr>
          <w:b/>
          <w:sz w:val="28"/>
        </w:rPr>
      </w:pPr>
    </w:p>
    <w:p w:rsidR="00B57891" w:rsidRDefault="00B57891" w:rsidP="00B57891">
      <w:pPr>
        <w:rPr>
          <w:b/>
          <w:sz w:val="28"/>
        </w:rPr>
      </w:pPr>
    </w:p>
    <w:p w:rsidR="00B57891" w:rsidRDefault="00B57891" w:rsidP="00B57891">
      <w:pPr>
        <w:pStyle w:val="a8"/>
        <w:numPr>
          <w:ilvl w:val="0"/>
          <w:numId w:val="10"/>
        </w:numPr>
        <w:rPr>
          <w:b/>
          <w:sz w:val="28"/>
        </w:rPr>
      </w:pPr>
      <w:r>
        <w:rPr>
          <w:b/>
          <w:sz w:val="28"/>
        </w:rPr>
        <w:t xml:space="preserve">ЗНАМЕНИТЫЙ  ТАНК Т-34.  </w:t>
      </w:r>
    </w:p>
    <w:p w:rsidR="00B57891" w:rsidRDefault="00B57891" w:rsidP="00B57891">
      <w:pPr>
        <w:rPr>
          <w:sz w:val="28"/>
        </w:rPr>
      </w:pPr>
      <w:r>
        <w:rPr>
          <w:sz w:val="28"/>
        </w:rPr>
        <w:t>В ТАЦИНСКОМ  ТАНКОВОМ  РЕЙДЕ</w:t>
      </w:r>
    </w:p>
    <w:p w:rsidR="00B57891" w:rsidRDefault="00B57891" w:rsidP="00B57891">
      <w:pPr>
        <w:rPr>
          <w:sz w:val="28"/>
        </w:rPr>
      </w:pPr>
      <w:r>
        <w:rPr>
          <w:sz w:val="28"/>
        </w:rPr>
        <w:t>УЧАСТВОВАЛО 96 ТАНКОВ Т-34.</w:t>
      </w:r>
    </w:p>
    <w:p w:rsidR="00B57891" w:rsidRDefault="00B57891" w:rsidP="00B57891">
      <w:pPr>
        <w:rPr>
          <w:sz w:val="28"/>
        </w:rPr>
      </w:pPr>
      <w:proofErr w:type="gramStart"/>
      <w:r>
        <w:rPr>
          <w:sz w:val="28"/>
        </w:rPr>
        <w:t>ПОСТАВЛЕН  НА ПОСТАМЕНТ 9 МАЯ 1975 года</w:t>
      </w:r>
      <w:proofErr w:type="gramEnd"/>
    </w:p>
    <w:p w:rsidR="00B57891" w:rsidRDefault="00B57891" w:rsidP="00B57891">
      <w:pPr>
        <w:rPr>
          <w:b/>
          <w:sz w:val="28"/>
        </w:rPr>
      </w:pPr>
    </w:p>
    <w:p w:rsidR="00B57891" w:rsidRDefault="00B57891" w:rsidP="00B57891">
      <w:pPr>
        <w:rPr>
          <w:b/>
          <w:sz w:val="28"/>
        </w:rPr>
      </w:pPr>
    </w:p>
    <w:p w:rsidR="00B57891" w:rsidRDefault="00B57891" w:rsidP="00B57891">
      <w:pPr>
        <w:pStyle w:val="a8"/>
        <w:numPr>
          <w:ilvl w:val="0"/>
          <w:numId w:val="10"/>
        </w:numPr>
        <w:rPr>
          <w:b/>
          <w:sz w:val="28"/>
        </w:rPr>
      </w:pPr>
      <w:r>
        <w:rPr>
          <w:b/>
          <w:sz w:val="28"/>
        </w:rPr>
        <w:t>ПАМЯТНИК ВОИНАМ – ТАНКИСТАМ НА БРАТСКОЙ МОГИЛЕ.</w:t>
      </w:r>
    </w:p>
    <w:p w:rsidR="00B57891" w:rsidRDefault="00B57891" w:rsidP="00B57891">
      <w:pPr>
        <w:rPr>
          <w:sz w:val="28"/>
        </w:rPr>
      </w:pPr>
      <w:r>
        <w:rPr>
          <w:sz w:val="28"/>
        </w:rPr>
        <w:t xml:space="preserve">ПЛОЩАДЬ БОРЦОВ РЕВОЛЮЦИИ. 1948 год.  РЕКОНСТРУИРОВАН </w:t>
      </w:r>
    </w:p>
    <w:p w:rsidR="00B57891" w:rsidRDefault="00B57891" w:rsidP="00B57891">
      <w:pPr>
        <w:rPr>
          <w:sz w:val="28"/>
        </w:rPr>
      </w:pPr>
      <w:r>
        <w:rPr>
          <w:sz w:val="28"/>
        </w:rPr>
        <w:t>В СОВРЕМЕННОЕ ВРЕМЯ.</w:t>
      </w:r>
    </w:p>
    <w:p w:rsidR="00B57891" w:rsidRDefault="00B57891" w:rsidP="00B57891">
      <w:pPr>
        <w:rPr>
          <w:b/>
          <w:sz w:val="28"/>
        </w:rPr>
      </w:pPr>
    </w:p>
    <w:p w:rsidR="00B57891" w:rsidRDefault="00B57891" w:rsidP="00B57891">
      <w:pPr>
        <w:pStyle w:val="a8"/>
        <w:numPr>
          <w:ilvl w:val="0"/>
          <w:numId w:val="10"/>
        </w:numPr>
        <w:rPr>
          <w:b/>
          <w:sz w:val="28"/>
        </w:rPr>
      </w:pPr>
      <w:r>
        <w:rPr>
          <w:b/>
          <w:sz w:val="28"/>
        </w:rPr>
        <w:t>СПИСОК ПОГИБШИХ ТАНКИСТОВ - БАДАНОВЦЕВ НА ПАМЯТНИК</w:t>
      </w:r>
      <w:proofErr w:type="gramStart"/>
      <w:r>
        <w:rPr>
          <w:b/>
          <w:sz w:val="28"/>
        </w:rPr>
        <w:t>Е-</w:t>
      </w:r>
      <w:proofErr w:type="gramEnd"/>
      <w:r>
        <w:rPr>
          <w:b/>
          <w:sz w:val="28"/>
        </w:rPr>
        <w:t xml:space="preserve"> БРАТСКОЙ МОГИЛЕ.</w:t>
      </w:r>
    </w:p>
    <w:p w:rsidR="00B57891" w:rsidRDefault="00B57891" w:rsidP="00B57891">
      <w:pPr>
        <w:rPr>
          <w:sz w:val="28"/>
        </w:rPr>
      </w:pPr>
      <w:r>
        <w:rPr>
          <w:sz w:val="28"/>
        </w:rPr>
        <w:t xml:space="preserve"> ОНИ НАШЛИ СВОЙ ПОКОЙ НА ТАЦИНСКОЙ ЗЕМЛЕ.</w:t>
      </w:r>
    </w:p>
    <w:p w:rsidR="00B57891" w:rsidRDefault="00B57891" w:rsidP="00B57891">
      <w:pPr>
        <w:rPr>
          <w:b/>
          <w:sz w:val="28"/>
        </w:rPr>
      </w:pPr>
    </w:p>
    <w:p w:rsidR="00B57891" w:rsidRDefault="00B57891" w:rsidP="00B57891">
      <w:pPr>
        <w:pStyle w:val="a8"/>
        <w:numPr>
          <w:ilvl w:val="0"/>
          <w:numId w:val="10"/>
        </w:numPr>
        <w:rPr>
          <w:b/>
          <w:sz w:val="28"/>
        </w:rPr>
      </w:pPr>
      <w:r>
        <w:rPr>
          <w:b/>
          <w:sz w:val="28"/>
        </w:rPr>
        <w:t>ПАМЯТНИК ПИОНЕРАМ-ГЕРОЯМ Г.ВОЛКОВУ И Ф. ИГНАТЕНКО.</w:t>
      </w:r>
    </w:p>
    <w:p w:rsidR="00B57891" w:rsidRDefault="00B57891" w:rsidP="00B57891">
      <w:pPr>
        <w:rPr>
          <w:sz w:val="28"/>
        </w:rPr>
      </w:pPr>
      <w:r>
        <w:rPr>
          <w:sz w:val="28"/>
        </w:rPr>
        <w:t xml:space="preserve">ПЕРЕЗАХОРОНЕНИЕ ЮНЫХ ГЕРОЕВ И ОТКРЫТИЕ ПАМЯТНИКА </w:t>
      </w:r>
    </w:p>
    <w:p w:rsidR="00B57891" w:rsidRDefault="00B57891" w:rsidP="00B57891">
      <w:pPr>
        <w:rPr>
          <w:sz w:val="28"/>
        </w:rPr>
      </w:pPr>
      <w:r>
        <w:rPr>
          <w:sz w:val="28"/>
        </w:rPr>
        <w:t>СОСТОЯЛОСЬ В 1967 году.</w:t>
      </w:r>
    </w:p>
    <w:p w:rsidR="00B57891" w:rsidRDefault="00B57891" w:rsidP="00B57891">
      <w:pPr>
        <w:rPr>
          <w:b/>
          <w:sz w:val="28"/>
        </w:rPr>
      </w:pPr>
    </w:p>
    <w:p w:rsidR="00B57891" w:rsidRDefault="00B57891" w:rsidP="00B57891">
      <w:pPr>
        <w:pStyle w:val="a8"/>
        <w:numPr>
          <w:ilvl w:val="0"/>
          <w:numId w:val="10"/>
        </w:numPr>
        <w:rPr>
          <w:b/>
          <w:sz w:val="28"/>
        </w:rPr>
      </w:pPr>
      <w:r>
        <w:rPr>
          <w:b/>
          <w:sz w:val="28"/>
        </w:rPr>
        <w:t>МОГИЛА НЕИЗВЕСТНОГО СОЛДАТА</w:t>
      </w:r>
    </w:p>
    <w:p w:rsidR="00B57891" w:rsidRDefault="00B57891" w:rsidP="00B57891">
      <w:pPr>
        <w:rPr>
          <w:sz w:val="28"/>
        </w:rPr>
      </w:pPr>
      <w:r>
        <w:rPr>
          <w:sz w:val="28"/>
        </w:rPr>
        <w:t>(ХУТОР НОВООАНДРЕЕВСКИЙ) 1942 год. ГРАНИТНЫЙ ПАМЯТНИК</w:t>
      </w:r>
    </w:p>
    <w:p w:rsidR="00B57891" w:rsidRDefault="00B57891" w:rsidP="00B57891">
      <w:pPr>
        <w:rPr>
          <w:sz w:val="28"/>
        </w:rPr>
      </w:pPr>
      <w:r>
        <w:rPr>
          <w:sz w:val="28"/>
        </w:rPr>
        <w:t>2000 год.</w:t>
      </w:r>
    </w:p>
    <w:p w:rsidR="00B57891" w:rsidRDefault="00B57891" w:rsidP="00B57891">
      <w:pPr>
        <w:rPr>
          <w:sz w:val="28"/>
        </w:rPr>
      </w:pPr>
    </w:p>
    <w:p w:rsidR="00B57891" w:rsidRDefault="00B57891" w:rsidP="00B57891">
      <w:pPr>
        <w:rPr>
          <w:sz w:val="28"/>
        </w:rPr>
      </w:pPr>
    </w:p>
    <w:p w:rsidR="00B57891" w:rsidRDefault="00B57891" w:rsidP="00B57891">
      <w:pPr>
        <w:rPr>
          <w:b/>
          <w:sz w:val="28"/>
        </w:rPr>
      </w:pPr>
    </w:p>
    <w:p w:rsidR="00B57891" w:rsidRDefault="00B57891" w:rsidP="00B57891">
      <w:pPr>
        <w:rPr>
          <w:b/>
          <w:sz w:val="28"/>
        </w:rPr>
      </w:pPr>
    </w:p>
    <w:p w:rsidR="00B57891" w:rsidRDefault="00B57891" w:rsidP="00B57891">
      <w:pPr>
        <w:rPr>
          <w:b/>
          <w:sz w:val="28"/>
        </w:rPr>
      </w:pPr>
    </w:p>
    <w:p w:rsidR="00B57891" w:rsidRDefault="00B57891" w:rsidP="00B57891">
      <w:pPr>
        <w:rPr>
          <w:b/>
          <w:sz w:val="28"/>
        </w:rPr>
      </w:pPr>
    </w:p>
    <w:p w:rsidR="00B57891" w:rsidRDefault="00B57891" w:rsidP="00B57891">
      <w:pPr>
        <w:rPr>
          <w:b/>
          <w:sz w:val="28"/>
        </w:rPr>
      </w:pPr>
    </w:p>
    <w:p w:rsidR="00B57891" w:rsidRDefault="00B57891" w:rsidP="00B57891">
      <w:pPr>
        <w:rPr>
          <w:b/>
          <w:sz w:val="28"/>
        </w:rPr>
      </w:pPr>
    </w:p>
    <w:p w:rsidR="00B57891" w:rsidRDefault="00B57891" w:rsidP="00B57891">
      <w:pPr>
        <w:rPr>
          <w:b/>
          <w:sz w:val="28"/>
        </w:rPr>
      </w:pPr>
    </w:p>
    <w:p w:rsidR="00B57891" w:rsidRDefault="00B57891" w:rsidP="00B57891">
      <w:pPr>
        <w:rPr>
          <w:b/>
          <w:sz w:val="28"/>
        </w:rPr>
      </w:pPr>
    </w:p>
    <w:p w:rsidR="00B57891" w:rsidRDefault="00B57891" w:rsidP="00B57891">
      <w:pPr>
        <w:rPr>
          <w:b/>
          <w:sz w:val="28"/>
        </w:rPr>
      </w:pPr>
    </w:p>
    <w:p w:rsidR="00B57891" w:rsidRDefault="00B57891" w:rsidP="00B57891">
      <w:pPr>
        <w:rPr>
          <w:b/>
          <w:sz w:val="28"/>
        </w:rPr>
      </w:pPr>
    </w:p>
    <w:p w:rsidR="00B57891" w:rsidRDefault="00B57891" w:rsidP="00B57891">
      <w:pPr>
        <w:rPr>
          <w:b/>
          <w:sz w:val="28"/>
        </w:rPr>
      </w:pPr>
    </w:p>
    <w:p w:rsidR="00B57891" w:rsidRDefault="00B57891" w:rsidP="00B57891">
      <w:pPr>
        <w:rPr>
          <w:sz w:val="28"/>
        </w:rPr>
      </w:pPr>
    </w:p>
    <w:p w:rsidR="00B57891" w:rsidRDefault="00B57891" w:rsidP="00B57891">
      <w:pPr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5400675" cy="3867150"/>
            <wp:effectExtent l="0" t="0" r="0" b="0"/>
            <wp:docPr id="6" name="Рисунок 6" descr="Описание: C:\Users\User\Desktop\Памятники2\проры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User\Desktop\Памятники2\прорыв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 </w:t>
      </w:r>
    </w:p>
    <w:p w:rsidR="00B57891" w:rsidRDefault="00B57891" w:rsidP="00B57891">
      <w:pPr>
        <w:rPr>
          <w:b/>
          <w:sz w:val="28"/>
        </w:rPr>
      </w:pPr>
    </w:p>
    <w:p w:rsidR="00B57891" w:rsidRPr="001054DB" w:rsidRDefault="00B57891" w:rsidP="001054DB">
      <w:pPr>
        <w:pStyle w:val="a8"/>
        <w:numPr>
          <w:ilvl w:val="0"/>
          <w:numId w:val="12"/>
        </w:numPr>
        <w:rPr>
          <w:b/>
          <w:sz w:val="28"/>
        </w:rPr>
      </w:pPr>
      <w:r w:rsidRPr="001054DB">
        <w:rPr>
          <w:b/>
          <w:sz w:val="28"/>
        </w:rPr>
        <w:t xml:space="preserve"> МЕМОРИАЛЬНЫЙ КОМПЛЕКС «ПРОРЫВ»</w:t>
      </w:r>
    </w:p>
    <w:p w:rsidR="00B57891" w:rsidRDefault="00B57891" w:rsidP="00B57891">
      <w:pPr>
        <w:rPr>
          <w:b/>
          <w:sz w:val="28"/>
        </w:rPr>
      </w:pPr>
      <w:r>
        <w:rPr>
          <w:b/>
          <w:sz w:val="28"/>
        </w:rPr>
        <w:t>АВТОР: ЗАСЛУЖЕННЫЙ ХУДОЖНИК РОССИИ  ИБАЛАКОВ И.П.</w:t>
      </w:r>
    </w:p>
    <w:p w:rsidR="00B57891" w:rsidRDefault="00B57891" w:rsidP="00B57891">
      <w:pPr>
        <w:rPr>
          <w:b/>
          <w:sz w:val="28"/>
        </w:rPr>
      </w:pPr>
      <w:proofErr w:type="gramStart"/>
      <w:r>
        <w:rPr>
          <w:b/>
          <w:sz w:val="28"/>
        </w:rPr>
        <w:t>ОТКРЫТ</w:t>
      </w:r>
      <w:proofErr w:type="gramEnd"/>
      <w:r>
        <w:rPr>
          <w:b/>
          <w:sz w:val="28"/>
        </w:rPr>
        <w:t xml:space="preserve">  9 МАЯ 1983 года</w:t>
      </w:r>
    </w:p>
    <w:p w:rsidR="00B57891" w:rsidRDefault="00B57891" w:rsidP="00B57891">
      <w:pPr>
        <w:rPr>
          <w:b/>
          <w:sz w:val="28"/>
        </w:rPr>
      </w:pPr>
    </w:p>
    <w:p w:rsidR="00B57891" w:rsidRDefault="00B57891" w:rsidP="00B57891">
      <w:pPr>
        <w:rPr>
          <w:b/>
          <w:sz w:val="28"/>
        </w:rPr>
      </w:pPr>
    </w:p>
    <w:p w:rsidR="00B57891" w:rsidRDefault="00B57891" w:rsidP="00B57891">
      <w:pPr>
        <w:rPr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5934075" cy="4191000"/>
            <wp:effectExtent l="0" t="0" r="0" b="0"/>
            <wp:docPr id="5" name="Рисунок 5" descr="Описание: C:\Users\User\Desktop\Памятники2\Памятники\тан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User\Desktop\Памятники2\Памятники\танк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br/>
      </w:r>
    </w:p>
    <w:p w:rsidR="00B57891" w:rsidRPr="001054DB" w:rsidRDefault="00B57891" w:rsidP="001054DB">
      <w:pPr>
        <w:pStyle w:val="a8"/>
        <w:numPr>
          <w:ilvl w:val="0"/>
          <w:numId w:val="2"/>
        </w:numPr>
        <w:rPr>
          <w:b/>
          <w:sz w:val="28"/>
        </w:rPr>
      </w:pPr>
      <w:r w:rsidRPr="001054DB">
        <w:rPr>
          <w:b/>
          <w:sz w:val="28"/>
        </w:rPr>
        <w:t xml:space="preserve">ЗНАМЕНИТЫЙ  ТАНК Т-34.  </w:t>
      </w:r>
      <w:r w:rsidRPr="001054DB">
        <w:rPr>
          <w:b/>
          <w:sz w:val="28"/>
        </w:rPr>
        <w:br/>
        <w:t xml:space="preserve">В ТАЦИНСКОМ  ТАНКОВОМ  РЕЙДЕ УЧАСТВОВАЛО 96 ТАНКОВ Т-34. </w:t>
      </w:r>
      <w:proofErr w:type="gramStart"/>
      <w:r w:rsidRPr="001054DB">
        <w:rPr>
          <w:b/>
          <w:sz w:val="28"/>
        </w:rPr>
        <w:t>ПОСТАВЛЕН  НА ПОСТАМЕНТ 9 МАЯ 1975 года</w:t>
      </w:r>
      <w:proofErr w:type="gramEnd"/>
    </w:p>
    <w:p w:rsidR="00B57891" w:rsidRDefault="00B57891" w:rsidP="00B57891">
      <w:pPr>
        <w:rPr>
          <w:b/>
          <w:sz w:val="28"/>
        </w:rPr>
      </w:pPr>
    </w:p>
    <w:p w:rsidR="00B57891" w:rsidRDefault="00B57891" w:rsidP="00B57891">
      <w:pPr>
        <w:rPr>
          <w:b/>
          <w:sz w:val="28"/>
        </w:rPr>
      </w:pPr>
    </w:p>
    <w:p w:rsidR="00B57891" w:rsidRDefault="00B57891" w:rsidP="00B57891">
      <w:pPr>
        <w:rPr>
          <w:b/>
          <w:sz w:val="28"/>
        </w:rPr>
      </w:pPr>
      <w:r>
        <w:rPr>
          <w:noProof/>
        </w:rPr>
        <w:lastRenderedPageBreak/>
        <w:drawing>
          <wp:inline distT="0" distB="0" distL="0" distR="0">
            <wp:extent cx="2752725" cy="4114800"/>
            <wp:effectExtent l="0" t="0" r="0" b="0"/>
            <wp:docPr id="4" name="Рисунок 4" descr="Описание: C:\Мои документы\Мои рисунки\2004-06 (июн)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Мои документы\Мои рисунки\2004-06 (июн)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br/>
      </w:r>
    </w:p>
    <w:p w:rsidR="00B57891" w:rsidRPr="001054DB" w:rsidRDefault="00B57891" w:rsidP="001054DB">
      <w:pPr>
        <w:pStyle w:val="a8"/>
        <w:numPr>
          <w:ilvl w:val="0"/>
          <w:numId w:val="2"/>
        </w:numPr>
        <w:rPr>
          <w:b/>
          <w:sz w:val="28"/>
        </w:rPr>
      </w:pPr>
      <w:r w:rsidRPr="001054DB">
        <w:rPr>
          <w:b/>
          <w:sz w:val="28"/>
        </w:rPr>
        <w:t>ПАМЯТНИК ВОИНАМ – ТАНКИСТАМ НА БРАТСКОЙ МОГИЛЕ.</w:t>
      </w:r>
    </w:p>
    <w:p w:rsidR="00B57891" w:rsidRDefault="00B57891" w:rsidP="00B57891">
      <w:pPr>
        <w:rPr>
          <w:b/>
          <w:sz w:val="28"/>
        </w:rPr>
      </w:pPr>
      <w:r>
        <w:rPr>
          <w:b/>
          <w:sz w:val="28"/>
        </w:rPr>
        <w:t xml:space="preserve">ПЛОЩАДЬ БОРЦОВ РЕВОЛЮЦИИ. 1948 год.  РЕКОНСТРУИРОВАН </w:t>
      </w:r>
    </w:p>
    <w:p w:rsidR="00B57891" w:rsidRDefault="00B57891" w:rsidP="00B57891">
      <w:pPr>
        <w:rPr>
          <w:b/>
          <w:sz w:val="28"/>
        </w:rPr>
      </w:pPr>
      <w:r>
        <w:rPr>
          <w:b/>
          <w:sz w:val="28"/>
        </w:rPr>
        <w:t>В СОВРЕМЕННОЕ ВРЕМЯ.</w:t>
      </w:r>
    </w:p>
    <w:p w:rsidR="00B57891" w:rsidRDefault="00B57891" w:rsidP="00B57891">
      <w:pPr>
        <w:rPr>
          <w:b/>
          <w:sz w:val="28"/>
        </w:rPr>
      </w:pPr>
    </w:p>
    <w:p w:rsidR="00B57891" w:rsidRDefault="00B57891" w:rsidP="00B57891">
      <w:pPr>
        <w:rPr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3895725" cy="5191125"/>
            <wp:effectExtent l="0" t="0" r="0" b="0"/>
            <wp:docPr id="3" name="Рисунок 3" descr="Описание: C:\Users\User\Desktop\Памятники2\IMG_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Users\User\Desktop\Памятники2\IMG_043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891" w:rsidRDefault="00B57891" w:rsidP="00B57891">
      <w:pPr>
        <w:rPr>
          <w:b/>
          <w:sz w:val="28"/>
        </w:rPr>
      </w:pPr>
    </w:p>
    <w:p w:rsidR="00B57891" w:rsidRPr="001054DB" w:rsidRDefault="00B57891" w:rsidP="001054DB">
      <w:pPr>
        <w:pStyle w:val="a8"/>
        <w:numPr>
          <w:ilvl w:val="0"/>
          <w:numId w:val="2"/>
        </w:numPr>
        <w:rPr>
          <w:b/>
          <w:sz w:val="28"/>
        </w:rPr>
      </w:pPr>
      <w:r w:rsidRPr="001054DB">
        <w:rPr>
          <w:b/>
          <w:sz w:val="28"/>
        </w:rPr>
        <w:t>СПИСОК ПОГИБШИХ ТАНКИСТОВ – БАДАНОВЦЕВ  27.12. 1942  НА ПАМЯТНИКЕ - БРАТСКОЙ МОГИЛЕ.</w:t>
      </w:r>
    </w:p>
    <w:p w:rsidR="00B57891" w:rsidRDefault="00B57891" w:rsidP="00B57891">
      <w:pPr>
        <w:rPr>
          <w:b/>
          <w:sz w:val="28"/>
        </w:rPr>
      </w:pPr>
      <w:r>
        <w:rPr>
          <w:sz w:val="28"/>
        </w:rPr>
        <w:t xml:space="preserve"> </w:t>
      </w:r>
      <w:r>
        <w:rPr>
          <w:b/>
          <w:sz w:val="28"/>
        </w:rPr>
        <w:t>ОНИ НАШЛИ СВОЙ ПОКОЙ НА ТАЦИНСКОЙ ЗЕМЛЕ.</w:t>
      </w:r>
    </w:p>
    <w:p w:rsidR="00B57891" w:rsidRDefault="00B57891" w:rsidP="00B57891">
      <w:pPr>
        <w:rPr>
          <w:b/>
          <w:sz w:val="28"/>
        </w:rPr>
      </w:pPr>
    </w:p>
    <w:p w:rsidR="00B57891" w:rsidRDefault="00B57891" w:rsidP="00B57891">
      <w:pPr>
        <w:rPr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2" name="Рисунок 2" descr="Описание: C:\Users\User\Desktop\Памятники2\гриша волков и федя игнат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Users\User\Desktop\Памятники2\гриша волков и федя игнатенко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891" w:rsidRDefault="00B57891" w:rsidP="00B57891">
      <w:pPr>
        <w:rPr>
          <w:b/>
          <w:sz w:val="28"/>
        </w:rPr>
      </w:pPr>
    </w:p>
    <w:p w:rsidR="00B57891" w:rsidRPr="001054DB" w:rsidRDefault="00B57891" w:rsidP="001054DB">
      <w:pPr>
        <w:pStyle w:val="a8"/>
        <w:numPr>
          <w:ilvl w:val="0"/>
          <w:numId w:val="2"/>
        </w:numPr>
        <w:rPr>
          <w:b/>
          <w:sz w:val="28"/>
        </w:rPr>
      </w:pPr>
      <w:r w:rsidRPr="001054DB">
        <w:rPr>
          <w:b/>
          <w:sz w:val="28"/>
        </w:rPr>
        <w:t>ПАМЯТНИК ПИОНЕРАМ-ГЕРОЯМ Г.ВОЛКОВУ И Ф. ИГНАТЕНКО.</w:t>
      </w:r>
    </w:p>
    <w:p w:rsidR="00B57891" w:rsidRDefault="00B57891" w:rsidP="00B57891">
      <w:pPr>
        <w:rPr>
          <w:b/>
          <w:sz w:val="28"/>
        </w:rPr>
      </w:pPr>
      <w:r>
        <w:rPr>
          <w:b/>
          <w:sz w:val="28"/>
        </w:rPr>
        <w:t xml:space="preserve">ПЕРЕЗАХОРОНЕНИЕ ЮНЫХ ГЕРОЕВ И ОТКРЫТИЕ ПАМЯТНИКА </w:t>
      </w:r>
    </w:p>
    <w:p w:rsidR="00B57891" w:rsidRDefault="00B57891" w:rsidP="00B57891">
      <w:pPr>
        <w:rPr>
          <w:b/>
          <w:sz w:val="28"/>
        </w:rPr>
      </w:pPr>
      <w:r>
        <w:rPr>
          <w:b/>
          <w:sz w:val="28"/>
        </w:rPr>
        <w:t>СОСТОЯЛОСЬ В 1967 году.</w:t>
      </w:r>
    </w:p>
    <w:p w:rsidR="00B57891" w:rsidRDefault="00B57891" w:rsidP="00B57891">
      <w:pPr>
        <w:rPr>
          <w:b/>
          <w:sz w:val="28"/>
        </w:rPr>
      </w:pPr>
      <w:r>
        <w:rPr>
          <w:b/>
          <w:sz w:val="28"/>
        </w:rPr>
        <w:lastRenderedPageBreak/>
        <w:br/>
      </w:r>
      <w:r>
        <w:rPr>
          <w:b/>
          <w:noProof/>
          <w:sz w:val="28"/>
        </w:rPr>
        <w:drawing>
          <wp:inline distT="0" distB="0" distL="0" distR="0">
            <wp:extent cx="3324225" cy="4972050"/>
            <wp:effectExtent l="0" t="0" r="0" b="0"/>
            <wp:docPr id="1" name="Рисунок 1" descr="Описание: C:\Users\User\Desktop\Памятники2\DSC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C:\Users\User\Desktop\Памятники2\DSC_001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891" w:rsidRDefault="00B57891" w:rsidP="00B57891">
      <w:pPr>
        <w:rPr>
          <w:b/>
          <w:sz w:val="28"/>
        </w:rPr>
      </w:pPr>
    </w:p>
    <w:p w:rsidR="00B57891" w:rsidRPr="001054DB" w:rsidRDefault="00B57891" w:rsidP="001054DB">
      <w:pPr>
        <w:pStyle w:val="a8"/>
        <w:numPr>
          <w:ilvl w:val="0"/>
          <w:numId w:val="2"/>
        </w:numPr>
        <w:rPr>
          <w:b/>
          <w:sz w:val="28"/>
        </w:rPr>
      </w:pPr>
      <w:r w:rsidRPr="001054DB">
        <w:rPr>
          <w:b/>
          <w:sz w:val="28"/>
        </w:rPr>
        <w:t>МОГИЛА НЕИЗВЕСТНОГО СОЛДАТА</w:t>
      </w:r>
    </w:p>
    <w:p w:rsidR="00B57891" w:rsidRDefault="00B57891" w:rsidP="00B57891">
      <w:pPr>
        <w:rPr>
          <w:b/>
          <w:sz w:val="28"/>
        </w:rPr>
      </w:pPr>
      <w:r>
        <w:rPr>
          <w:b/>
          <w:sz w:val="28"/>
        </w:rPr>
        <w:t>(ХУТОР НОВООАНДРЕЕВСКИЙ) 1942 год. ГРАНИТНЫЙ ПАМЯТНИК   ВОЗВЕДЕН В 2000 году</w:t>
      </w:r>
    </w:p>
    <w:p w:rsidR="00B57891" w:rsidRDefault="00B57891" w:rsidP="00B57891">
      <w:pPr>
        <w:rPr>
          <w:b/>
          <w:sz w:val="28"/>
        </w:rPr>
      </w:pPr>
    </w:p>
    <w:p w:rsidR="00B57891" w:rsidRDefault="00B57891" w:rsidP="00B57891">
      <w:pPr>
        <w:rPr>
          <w:b/>
          <w:sz w:val="28"/>
        </w:rPr>
      </w:pPr>
    </w:p>
    <w:p w:rsidR="00C15A0E" w:rsidRPr="00BA114F" w:rsidRDefault="00C15A0E" w:rsidP="00BA114F">
      <w:pPr>
        <w:rPr>
          <w:sz w:val="28"/>
          <w:szCs w:val="28"/>
        </w:rPr>
      </w:pPr>
    </w:p>
    <w:sectPr w:rsidR="00C15A0E" w:rsidRPr="00BA114F" w:rsidSect="009B71C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77BE" w:rsidRDefault="009377BE">
      <w:r>
        <w:separator/>
      </w:r>
    </w:p>
  </w:endnote>
  <w:endnote w:type="continuationSeparator" w:id="0">
    <w:p w:rsidR="009377BE" w:rsidRDefault="009377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1DF9" w:rsidRDefault="00C01DF9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1DF9" w:rsidRDefault="00C01DF9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1DF9" w:rsidRDefault="00C01DF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77BE" w:rsidRDefault="009377BE">
      <w:r>
        <w:separator/>
      </w:r>
    </w:p>
  </w:footnote>
  <w:footnote w:type="continuationSeparator" w:id="0">
    <w:p w:rsidR="009377BE" w:rsidRDefault="009377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1DF9" w:rsidRDefault="00C01DF9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1DF9" w:rsidRDefault="00C01DF9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1DF9" w:rsidRDefault="00C01DF9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5736CC"/>
    <w:multiLevelType w:val="hybridMultilevel"/>
    <w:tmpl w:val="B75826F6"/>
    <w:lvl w:ilvl="0" w:tplc="A7389432">
      <w:start w:val="1"/>
      <w:numFmt w:val="decimal"/>
      <w:lvlText w:val="%1."/>
      <w:lvlJc w:val="left"/>
      <w:pPr>
        <w:ind w:left="765" w:hanging="360"/>
      </w:pPr>
    </w:lvl>
    <w:lvl w:ilvl="1" w:tplc="04190019">
      <w:start w:val="1"/>
      <w:numFmt w:val="lowerLetter"/>
      <w:lvlText w:val="%2."/>
      <w:lvlJc w:val="left"/>
      <w:pPr>
        <w:ind w:left="1485" w:hanging="360"/>
      </w:pPr>
    </w:lvl>
    <w:lvl w:ilvl="2" w:tplc="0419001B">
      <w:start w:val="1"/>
      <w:numFmt w:val="lowerRoman"/>
      <w:lvlText w:val="%3."/>
      <w:lvlJc w:val="right"/>
      <w:pPr>
        <w:ind w:left="2205" w:hanging="180"/>
      </w:pPr>
    </w:lvl>
    <w:lvl w:ilvl="3" w:tplc="0419000F">
      <w:start w:val="1"/>
      <w:numFmt w:val="decimal"/>
      <w:lvlText w:val="%4."/>
      <w:lvlJc w:val="left"/>
      <w:pPr>
        <w:ind w:left="2925" w:hanging="360"/>
      </w:pPr>
    </w:lvl>
    <w:lvl w:ilvl="4" w:tplc="04190019">
      <w:start w:val="1"/>
      <w:numFmt w:val="lowerLetter"/>
      <w:lvlText w:val="%5."/>
      <w:lvlJc w:val="left"/>
      <w:pPr>
        <w:ind w:left="3645" w:hanging="360"/>
      </w:pPr>
    </w:lvl>
    <w:lvl w:ilvl="5" w:tplc="0419001B">
      <w:start w:val="1"/>
      <w:numFmt w:val="lowerRoman"/>
      <w:lvlText w:val="%6."/>
      <w:lvlJc w:val="right"/>
      <w:pPr>
        <w:ind w:left="4365" w:hanging="180"/>
      </w:pPr>
    </w:lvl>
    <w:lvl w:ilvl="6" w:tplc="0419000F">
      <w:start w:val="1"/>
      <w:numFmt w:val="decimal"/>
      <w:lvlText w:val="%7."/>
      <w:lvlJc w:val="left"/>
      <w:pPr>
        <w:ind w:left="5085" w:hanging="360"/>
      </w:pPr>
    </w:lvl>
    <w:lvl w:ilvl="7" w:tplc="04190019">
      <w:start w:val="1"/>
      <w:numFmt w:val="lowerLetter"/>
      <w:lvlText w:val="%8."/>
      <w:lvlJc w:val="left"/>
      <w:pPr>
        <w:ind w:left="5805" w:hanging="360"/>
      </w:pPr>
    </w:lvl>
    <w:lvl w:ilvl="8" w:tplc="0419001B">
      <w:start w:val="1"/>
      <w:numFmt w:val="lowerRoman"/>
      <w:lvlText w:val="%9."/>
      <w:lvlJc w:val="right"/>
      <w:pPr>
        <w:ind w:left="6525" w:hanging="180"/>
      </w:pPr>
    </w:lvl>
  </w:abstractNum>
  <w:abstractNum w:abstractNumId="1">
    <w:nsid w:val="3D0F1A7F"/>
    <w:multiLevelType w:val="hybridMultilevel"/>
    <w:tmpl w:val="E55C9674"/>
    <w:lvl w:ilvl="0" w:tplc="A7389432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">
    <w:nsid w:val="456C7ED7"/>
    <w:multiLevelType w:val="hybridMultilevel"/>
    <w:tmpl w:val="C6B0D1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BE5CF4"/>
    <w:multiLevelType w:val="hybridMultilevel"/>
    <w:tmpl w:val="076AB58C"/>
    <w:lvl w:ilvl="0" w:tplc="2ECA4E4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0027A0"/>
    <w:multiLevelType w:val="hybridMultilevel"/>
    <w:tmpl w:val="7256A8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E95A2C"/>
    <w:multiLevelType w:val="hybridMultilevel"/>
    <w:tmpl w:val="D13A2D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D83092"/>
    <w:multiLevelType w:val="hybridMultilevel"/>
    <w:tmpl w:val="B6A0CA9A"/>
    <w:lvl w:ilvl="0" w:tplc="A46C517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E9660B8"/>
    <w:multiLevelType w:val="hybridMultilevel"/>
    <w:tmpl w:val="AF9C68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EF543B"/>
    <w:multiLevelType w:val="hybridMultilevel"/>
    <w:tmpl w:val="EDDE264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47C0B69"/>
    <w:multiLevelType w:val="hybridMultilevel"/>
    <w:tmpl w:val="01D00356"/>
    <w:lvl w:ilvl="0" w:tplc="65E0AFA6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8D5DF6"/>
    <w:multiLevelType w:val="hybridMultilevel"/>
    <w:tmpl w:val="FC54DEB8"/>
    <w:lvl w:ilvl="0" w:tplc="A7389432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1">
    <w:nsid w:val="799E7B04"/>
    <w:multiLevelType w:val="hybridMultilevel"/>
    <w:tmpl w:val="B75826F6"/>
    <w:lvl w:ilvl="0" w:tplc="A7389432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9"/>
  </w:num>
  <w:num w:numId="5">
    <w:abstractNumId w:val="6"/>
  </w:num>
  <w:num w:numId="6">
    <w:abstractNumId w:val="11"/>
  </w:num>
  <w:num w:numId="7">
    <w:abstractNumId w:val="10"/>
  </w:num>
  <w:num w:numId="8">
    <w:abstractNumId w:val="2"/>
  </w:num>
  <w:num w:numId="9">
    <w:abstractNumId w:val="8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B3D44"/>
    <w:rsid w:val="00003DFC"/>
    <w:rsid w:val="00050AC0"/>
    <w:rsid w:val="000525A7"/>
    <w:rsid w:val="0005630E"/>
    <w:rsid w:val="00062993"/>
    <w:rsid w:val="0006447D"/>
    <w:rsid w:val="00065664"/>
    <w:rsid w:val="000A36CE"/>
    <w:rsid w:val="000C4C75"/>
    <w:rsid w:val="000D4355"/>
    <w:rsid w:val="000F50B8"/>
    <w:rsid w:val="000F7F40"/>
    <w:rsid w:val="001054DB"/>
    <w:rsid w:val="00107500"/>
    <w:rsid w:val="001454F2"/>
    <w:rsid w:val="0015541A"/>
    <w:rsid w:val="0016025E"/>
    <w:rsid w:val="0016760F"/>
    <w:rsid w:val="001700BB"/>
    <w:rsid w:val="00192CFD"/>
    <w:rsid w:val="001B7890"/>
    <w:rsid w:val="001D172B"/>
    <w:rsid w:val="001D4036"/>
    <w:rsid w:val="001F3C43"/>
    <w:rsid w:val="0020172A"/>
    <w:rsid w:val="00202577"/>
    <w:rsid w:val="00225FB2"/>
    <w:rsid w:val="00264A6C"/>
    <w:rsid w:val="002827D7"/>
    <w:rsid w:val="0029160F"/>
    <w:rsid w:val="002C0F2E"/>
    <w:rsid w:val="002C10CC"/>
    <w:rsid w:val="002E10C1"/>
    <w:rsid w:val="00307964"/>
    <w:rsid w:val="0031355C"/>
    <w:rsid w:val="00327ABF"/>
    <w:rsid w:val="0036718A"/>
    <w:rsid w:val="003879F5"/>
    <w:rsid w:val="00390D0E"/>
    <w:rsid w:val="00391825"/>
    <w:rsid w:val="00397F54"/>
    <w:rsid w:val="003A7A12"/>
    <w:rsid w:val="003B7ED8"/>
    <w:rsid w:val="003C71B7"/>
    <w:rsid w:val="00420A77"/>
    <w:rsid w:val="00426CD3"/>
    <w:rsid w:val="004551A1"/>
    <w:rsid w:val="00462607"/>
    <w:rsid w:val="004779E1"/>
    <w:rsid w:val="00495084"/>
    <w:rsid w:val="004A0A59"/>
    <w:rsid w:val="004A31F8"/>
    <w:rsid w:val="004B6A1C"/>
    <w:rsid w:val="004E55CC"/>
    <w:rsid w:val="004E5842"/>
    <w:rsid w:val="004F35D1"/>
    <w:rsid w:val="004F39E4"/>
    <w:rsid w:val="004F5A76"/>
    <w:rsid w:val="005030DD"/>
    <w:rsid w:val="00506D93"/>
    <w:rsid w:val="00515958"/>
    <w:rsid w:val="0052526C"/>
    <w:rsid w:val="005316F9"/>
    <w:rsid w:val="005818F9"/>
    <w:rsid w:val="00587D73"/>
    <w:rsid w:val="005A6A3C"/>
    <w:rsid w:val="005B7B2A"/>
    <w:rsid w:val="005F6236"/>
    <w:rsid w:val="0062558B"/>
    <w:rsid w:val="0063400B"/>
    <w:rsid w:val="006A6375"/>
    <w:rsid w:val="006B7470"/>
    <w:rsid w:val="006C799C"/>
    <w:rsid w:val="006F15FC"/>
    <w:rsid w:val="006F5BC1"/>
    <w:rsid w:val="00702BAE"/>
    <w:rsid w:val="007347BD"/>
    <w:rsid w:val="00741B2E"/>
    <w:rsid w:val="00776C33"/>
    <w:rsid w:val="007A1610"/>
    <w:rsid w:val="007C6A0E"/>
    <w:rsid w:val="00812866"/>
    <w:rsid w:val="0083065C"/>
    <w:rsid w:val="0083185C"/>
    <w:rsid w:val="00832211"/>
    <w:rsid w:val="008331C8"/>
    <w:rsid w:val="0086019A"/>
    <w:rsid w:val="008601EE"/>
    <w:rsid w:val="00895696"/>
    <w:rsid w:val="008B644A"/>
    <w:rsid w:val="008E55B2"/>
    <w:rsid w:val="00906BA0"/>
    <w:rsid w:val="00907927"/>
    <w:rsid w:val="00911ED2"/>
    <w:rsid w:val="00916E48"/>
    <w:rsid w:val="00917933"/>
    <w:rsid w:val="00924A5D"/>
    <w:rsid w:val="009276EE"/>
    <w:rsid w:val="0093091B"/>
    <w:rsid w:val="009377BE"/>
    <w:rsid w:val="00946D19"/>
    <w:rsid w:val="0098591C"/>
    <w:rsid w:val="009A443F"/>
    <w:rsid w:val="009B4D89"/>
    <w:rsid w:val="009B5130"/>
    <w:rsid w:val="009B71C9"/>
    <w:rsid w:val="009C12E8"/>
    <w:rsid w:val="009E41CB"/>
    <w:rsid w:val="009F4786"/>
    <w:rsid w:val="00A028A4"/>
    <w:rsid w:val="00A06439"/>
    <w:rsid w:val="00A31F0C"/>
    <w:rsid w:val="00A55D29"/>
    <w:rsid w:val="00A63094"/>
    <w:rsid w:val="00A7453D"/>
    <w:rsid w:val="00A83D35"/>
    <w:rsid w:val="00A907A8"/>
    <w:rsid w:val="00A95318"/>
    <w:rsid w:val="00AB0B8F"/>
    <w:rsid w:val="00AB3D44"/>
    <w:rsid w:val="00AC7815"/>
    <w:rsid w:val="00AD22EA"/>
    <w:rsid w:val="00AE7479"/>
    <w:rsid w:val="00AF523D"/>
    <w:rsid w:val="00B10982"/>
    <w:rsid w:val="00B17ECB"/>
    <w:rsid w:val="00B27471"/>
    <w:rsid w:val="00B27931"/>
    <w:rsid w:val="00B47D00"/>
    <w:rsid w:val="00B53616"/>
    <w:rsid w:val="00B57891"/>
    <w:rsid w:val="00B7143D"/>
    <w:rsid w:val="00BA105B"/>
    <w:rsid w:val="00BA114F"/>
    <w:rsid w:val="00BB137E"/>
    <w:rsid w:val="00BB7C87"/>
    <w:rsid w:val="00BC05AF"/>
    <w:rsid w:val="00BC1217"/>
    <w:rsid w:val="00BC4FF8"/>
    <w:rsid w:val="00BD12CB"/>
    <w:rsid w:val="00BE4301"/>
    <w:rsid w:val="00BF26AC"/>
    <w:rsid w:val="00BF77FB"/>
    <w:rsid w:val="00C01DF9"/>
    <w:rsid w:val="00C15A0E"/>
    <w:rsid w:val="00C94913"/>
    <w:rsid w:val="00CB7B40"/>
    <w:rsid w:val="00CC682A"/>
    <w:rsid w:val="00CE7016"/>
    <w:rsid w:val="00D024A8"/>
    <w:rsid w:val="00D06D2C"/>
    <w:rsid w:val="00D314C0"/>
    <w:rsid w:val="00D4397F"/>
    <w:rsid w:val="00D5681D"/>
    <w:rsid w:val="00D5748D"/>
    <w:rsid w:val="00DA2724"/>
    <w:rsid w:val="00DA5531"/>
    <w:rsid w:val="00DB6665"/>
    <w:rsid w:val="00E539E7"/>
    <w:rsid w:val="00E67519"/>
    <w:rsid w:val="00E7688C"/>
    <w:rsid w:val="00E94626"/>
    <w:rsid w:val="00EA7683"/>
    <w:rsid w:val="00EA7EDF"/>
    <w:rsid w:val="00EB0B64"/>
    <w:rsid w:val="00EE2122"/>
    <w:rsid w:val="00F446B2"/>
    <w:rsid w:val="00F67B64"/>
    <w:rsid w:val="00F70F8C"/>
    <w:rsid w:val="00F743DE"/>
    <w:rsid w:val="00F754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B71C9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C4C7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0C4C75"/>
    <w:rPr>
      <w:sz w:val="24"/>
      <w:szCs w:val="24"/>
    </w:rPr>
  </w:style>
  <w:style w:type="paragraph" w:styleId="a5">
    <w:name w:val="footer"/>
    <w:basedOn w:val="a"/>
    <w:link w:val="a6"/>
    <w:rsid w:val="000C4C7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0C4C75"/>
    <w:rPr>
      <w:sz w:val="24"/>
      <w:szCs w:val="24"/>
    </w:rPr>
  </w:style>
  <w:style w:type="table" w:styleId="a7">
    <w:name w:val="Table Grid"/>
    <w:basedOn w:val="a1"/>
    <w:rsid w:val="001454F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A63094"/>
    <w:pPr>
      <w:ind w:left="720"/>
      <w:contextualSpacing/>
    </w:pPr>
  </w:style>
  <w:style w:type="character" w:styleId="a9">
    <w:name w:val="Hyperlink"/>
    <w:rsid w:val="00A31F0C"/>
    <w:rPr>
      <w:color w:val="0000FF"/>
      <w:u w:val="single"/>
    </w:rPr>
  </w:style>
  <w:style w:type="paragraph" w:styleId="aa">
    <w:name w:val="Balloon Text"/>
    <w:basedOn w:val="a"/>
    <w:link w:val="ab"/>
    <w:rsid w:val="00B5789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B57891"/>
    <w:rPr>
      <w:rFonts w:ascii="Tahoma" w:hAnsi="Tahoma" w:cs="Tahoma"/>
      <w:sz w:val="16"/>
      <w:szCs w:val="16"/>
    </w:rPr>
  </w:style>
  <w:style w:type="character" w:customStyle="1" w:styleId="ac">
    <w:name w:val="Без интервала Знак"/>
    <w:basedOn w:val="a0"/>
    <w:link w:val="ad"/>
    <w:uiPriority w:val="1"/>
    <w:locked/>
    <w:rsid w:val="001054DB"/>
    <w:rPr>
      <w:rFonts w:eastAsiaTheme="minorEastAsia"/>
    </w:rPr>
  </w:style>
  <w:style w:type="paragraph" w:styleId="ad">
    <w:name w:val="No Spacing"/>
    <w:link w:val="ac"/>
    <w:uiPriority w:val="1"/>
    <w:qFormat/>
    <w:rsid w:val="001054DB"/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45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hyperlink" Target="mailto:mirnovschool@bk.ru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hobbit\&#1056;&#1072;&#1073;&#1086;&#1095;&#1080;&#1081;%20&#1089;&#1090;&#1086;&#1083;\&#1044;&#1054;&#1050;&#1059;&#1052;&#1045;&#1053;&#1058;&#1067;\Office%20Word%202007%20Look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104CC7-1F9F-4D09-A94A-54F412031B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 Word 2007 Look</Template>
  <TotalTime>0</TotalTime>
  <Pages>29</Pages>
  <Words>5324</Words>
  <Characters>30347</Characters>
  <Application>Microsoft Office Word</Application>
  <DocSecurity>0</DocSecurity>
  <Lines>252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2013-12-16T15:32:00Z</dcterms:created>
  <dcterms:modified xsi:type="dcterms:W3CDTF">2015-11-20T10:41:00Z</dcterms:modified>
</cp:coreProperties>
</file>